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-1019"/>
        <w:tblW w:w="102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611"/>
        <w:gridCol w:w="3600"/>
      </w:tblGrid>
      <w:tr w:rsidR="00377F91" w:rsidRPr="003E735B" w14:paraId="7AFAB7F0" w14:textId="77777777" w:rsidTr="00EC47D3">
        <w:tc>
          <w:tcPr>
            <w:tcW w:w="6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2C690" w14:textId="77777777" w:rsidR="00377F91" w:rsidRPr="003E735B" w:rsidRDefault="00377F91" w:rsidP="00EC47D3">
            <w:pPr>
              <w:rPr>
                <w:rFonts w:ascii="Microsoft New Tai Lue" w:hAnsi="Microsoft New Tai Lue" w:cs="Microsoft New Tai Lue"/>
                <w:b/>
                <w:bCs/>
                <w:color w:val="112F3B"/>
                <w:sz w:val="16"/>
                <w:szCs w:val="16"/>
                <w:lang w:val="cy-GB"/>
              </w:rPr>
            </w:pPr>
          </w:p>
          <w:p w14:paraId="12B83E2F" w14:textId="77777777" w:rsidR="00377F91" w:rsidRPr="003E735B" w:rsidRDefault="00377F91" w:rsidP="00EC47D3">
            <w:pPr>
              <w:rPr>
                <w:rFonts w:ascii="Microsoft New Tai Lue" w:hAnsi="Microsoft New Tai Lue" w:cs="Microsoft New Tai Lue"/>
                <w:b/>
                <w:bCs/>
                <w:color w:val="112F3B"/>
                <w:sz w:val="28"/>
                <w:szCs w:val="28"/>
                <w:lang w:val="cy-GB"/>
              </w:rPr>
            </w:pPr>
          </w:p>
          <w:p w14:paraId="41364992" w14:textId="77777777" w:rsidR="00377F91" w:rsidRPr="003E735B" w:rsidRDefault="00377F91" w:rsidP="00EC47D3">
            <w:pPr>
              <w:rPr>
                <w:rFonts w:ascii="Microsoft New Tai Lue" w:hAnsi="Microsoft New Tai Lue" w:cs="Microsoft New Tai Lue"/>
                <w:b/>
                <w:bCs/>
                <w:color w:val="112F3B"/>
                <w:sz w:val="28"/>
                <w:szCs w:val="28"/>
                <w:lang w:val="cy-GB"/>
              </w:rPr>
            </w:pPr>
            <w:r w:rsidRPr="003E735B">
              <w:rPr>
                <w:rFonts w:ascii="Microsoft New Tai Lue" w:hAnsi="Microsoft New Tai Lue" w:cs="Microsoft New Tai Lue"/>
                <w:b/>
                <w:bCs/>
                <w:color w:val="112F3B"/>
                <w:sz w:val="28"/>
                <w:szCs w:val="28"/>
                <w:lang w:val="cy-GB"/>
              </w:rPr>
              <w:t xml:space="preserve">             THE SCHOOL AT THE HEART OF WALES</w:t>
            </w:r>
          </w:p>
          <w:p w14:paraId="5AB13E3A" w14:textId="77777777" w:rsidR="00377F91" w:rsidRPr="003E735B" w:rsidRDefault="00377F91" w:rsidP="00EC47D3">
            <w:pPr>
              <w:rPr>
                <w:rFonts w:ascii="Microsoft New Tai Lue" w:hAnsi="Microsoft New Tai Lue" w:cs="Microsoft New Tai Lue"/>
                <w:b/>
                <w:bCs/>
                <w:color w:val="CC333B"/>
                <w:sz w:val="72"/>
                <w:szCs w:val="72"/>
                <w:lang w:val="cy-GB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D2F41" w14:textId="77777777" w:rsidR="00377F91" w:rsidRPr="003E735B" w:rsidRDefault="00377F91" w:rsidP="00EC47D3">
            <w:pPr>
              <w:jc w:val="right"/>
              <w:rPr>
                <w:rFonts w:ascii="Microsoft New Tai Lue" w:hAnsi="Microsoft New Tai Lue" w:cs="Microsoft New Tai Lue"/>
                <w:b/>
                <w:bCs/>
                <w:color w:val="112F3B"/>
                <w:sz w:val="28"/>
                <w:szCs w:val="28"/>
                <w:lang w:val="cy-GB"/>
              </w:rPr>
            </w:pPr>
            <w:r w:rsidRPr="003E735B">
              <w:rPr>
                <w:rFonts w:ascii="Microsoft New Tai Lue" w:hAnsi="Microsoft New Tai Lue" w:cs="Microsoft New Tai Lue"/>
                <w:noProof/>
                <w:color w:val="666666"/>
                <w:lang w:val="cy-GB" w:eastAsia="en-GB"/>
              </w:rPr>
              <w:drawing>
                <wp:inline distT="0" distB="0" distL="0" distR="0" wp14:anchorId="6F8F0F84" wp14:editId="5E53219B">
                  <wp:extent cx="1906905" cy="1297305"/>
                  <wp:effectExtent l="0" t="0" r="0" b="0"/>
                  <wp:docPr id="10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F5E88" w14:textId="77777777" w:rsidR="00377F91" w:rsidRPr="003E735B" w:rsidRDefault="00377F91" w:rsidP="00377F91">
      <w:pPr>
        <w:rPr>
          <w:b/>
          <w:bCs/>
          <w:sz w:val="48"/>
          <w:szCs w:val="48"/>
          <w:lang w:val="cy-GB"/>
        </w:rPr>
      </w:pPr>
    </w:p>
    <w:p w14:paraId="6E8A7A6B" w14:textId="77777777" w:rsidR="00377F91" w:rsidRPr="003E735B" w:rsidRDefault="00377F91" w:rsidP="00377F91">
      <w:pPr>
        <w:pStyle w:val="Subtitle"/>
        <w:keepNext w:val="0"/>
        <w:keepLines w:val="0"/>
        <w:spacing w:before="0" w:line="276" w:lineRule="auto"/>
        <w:jc w:val="right"/>
        <w:rPr>
          <w:rFonts w:ascii="Microsoft New Tai Lue" w:hAnsi="Microsoft New Tai Lue" w:cs="Microsoft New Tai Lue"/>
          <w:color w:val="666666"/>
          <w:lang w:val="cy-GB"/>
        </w:rPr>
      </w:pPr>
      <w:bookmarkStart w:id="0" w:name="_rstl482zjq0p" w:colFirst="0" w:colLast="0"/>
      <w:bookmarkEnd w:id="0"/>
    </w:p>
    <w:p w14:paraId="5187542E" w14:textId="77777777" w:rsidR="00377F91" w:rsidRPr="003E735B" w:rsidRDefault="00377F91" w:rsidP="00377F91">
      <w:pPr>
        <w:pStyle w:val="Subtitle"/>
        <w:keepNext w:val="0"/>
        <w:keepLines w:val="0"/>
        <w:spacing w:before="0" w:line="276" w:lineRule="auto"/>
        <w:jc w:val="center"/>
        <w:rPr>
          <w:rFonts w:ascii="Microsoft New Tai Lue" w:hAnsi="Microsoft New Tai Lue" w:cs="Microsoft New Tai Lue"/>
          <w:color w:val="666666"/>
          <w:lang w:val="cy-GB"/>
        </w:rPr>
      </w:pPr>
      <w:bookmarkStart w:id="1" w:name="_b2gefvkghs7g" w:colFirst="0" w:colLast="0"/>
      <w:bookmarkEnd w:id="1"/>
      <w:r w:rsidRPr="003E735B">
        <w:rPr>
          <w:rFonts w:ascii="Microsoft New Tai Lue" w:hAnsi="Microsoft New Tai Lue" w:cs="Microsoft New Tai Lue"/>
          <w:noProof/>
          <w:color w:val="666666"/>
          <w:lang w:val="cy-GB"/>
        </w:rPr>
        <w:drawing>
          <wp:inline distT="0" distB="0" distL="0" distR="0" wp14:anchorId="363D2262" wp14:editId="625CD2BB">
            <wp:extent cx="5939790" cy="3024505"/>
            <wp:effectExtent l="38100" t="38100" r="22860" b="23495"/>
            <wp:docPr id="9" name="image4.jpg" descr="Placehol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Placeholder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6" b="1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2450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112F3B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B5458C" w14:textId="77777777" w:rsidR="00377F91" w:rsidRPr="003E735B" w:rsidRDefault="00377F91" w:rsidP="00377F91">
      <w:pPr>
        <w:pStyle w:val="Heading1"/>
        <w:keepNext w:val="0"/>
        <w:keepLines w:val="0"/>
        <w:widowControl w:val="0"/>
        <w:spacing w:before="0" w:line="276" w:lineRule="auto"/>
        <w:rPr>
          <w:rFonts w:ascii="Microsoft New Tai Lue" w:eastAsia="Libre Franklin" w:hAnsi="Microsoft New Tai Lue" w:cs="Microsoft New Tai Lue"/>
          <w:color w:val="E01B84"/>
          <w:sz w:val="24"/>
          <w:szCs w:val="24"/>
          <w:lang w:val="cy-GB"/>
        </w:rPr>
      </w:pPr>
      <w:bookmarkStart w:id="2" w:name="_43kkrvezc1h0" w:colFirst="0" w:colLast="0"/>
      <w:bookmarkEnd w:id="2"/>
    </w:p>
    <w:p w14:paraId="7839E7B8" w14:textId="77777777" w:rsidR="00377F91" w:rsidRPr="003E735B" w:rsidRDefault="00377F91" w:rsidP="00377F91">
      <w:pPr>
        <w:rPr>
          <w:b/>
          <w:bCs/>
          <w:sz w:val="72"/>
          <w:szCs w:val="72"/>
          <w:lang w:val="cy-GB"/>
        </w:rPr>
      </w:pPr>
      <w:bookmarkStart w:id="3" w:name="_ewc3hd5kzra5" w:colFirst="0" w:colLast="0"/>
      <w:bookmarkEnd w:id="3"/>
    </w:p>
    <w:p w14:paraId="607B7235" w14:textId="77777777" w:rsidR="00377F91" w:rsidRPr="003E735B" w:rsidRDefault="00377F91" w:rsidP="00377F91">
      <w:pPr>
        <w:rPr>
          <w:b/>
          <w:bCs/>
          <w:lang w:val="cy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62"/>
        <w:gridCol w:w="4328"/>
      </w:tblGrid>
      <w:tr w:rsidR="00377F91" w:rsidRPr="003E735B" w14:paraId="0C20FBB1" w14:textId="77777777" w:rsidTr="00EC47D3">
        <w:trPr>
          <w:jc w:val="center"/>
        </w:trPr>
        <w:tc>
          <w:tcPr>
            <w:tcW w:w="4508" w:type="dxa"/>
          </w:tcPr>
          <w:p w14:paraId="7AD93889" w14:textId="77777777" w:rsidR="00377F91" w:rsidRPr="003E735B" w:rsidRDefault="003E735B" w:rsidP="00EC47D3">
            <w:pPr>
              <w:jc w:val="center"/>
              <w:rPr>
                <w:rFonts w:ascii="Arial" w:hAnsi="Arial" w:cs="Arial"/>
                <w:b/>
                <w:lang w:val="cy-GB"/>
              </w:rPr>
            </w:pPr>
            <w:r>
              <w:rPr>
                <w:rFonts w:ascii="Arial" w:hAnsi="Arial" w:cs="Arial"/>
                <w:b/>
                <w:lang w:val="cy-GB"/>
              </w:rPr>
              <w:t>Dyddiad Mabwysiadu</w:t>
            </w:r>
          </w:p>
        </w:tc>
        <w:tc>
          <w:tcPr>
            <w:tcW w:w="4508" w:type="dxa"/>
          </w:tcPr>
          <w:p w14:paraId="7A5AE570" w14:textId="77777777" w:rsidR="00377F91" w:rsidRPr="003E735B" w:rsidRDefault="003E735B" w:rsidP="00EC47D3">
            <w:pPr>
              <w:jc w:val="center"/>
              <w:rPr>
                <w:rFonts w:ascii="Arial" w:hAnsi="Arial" w:cs="Arial"/>
                <w:b/>
                <w:lang w:val="cy-GB"/>
              </w:rPr>
            </w:pPr>
            <w:r>
              <w:rPr>
                <w:rFonts w:ascii="Arial" w:hAnsi="Arial" w:cs="Arial"/>
                <w:b/>
                <w:lang w:val="cy-GB"/>
              </w:rPr>
              <w:t>Rhagfyr</w:t>
            </w:r>
            <w:r w:rsidR="00C2402A" w:rsidRPr="003E735B">
              <w:rPr>
                <w:rFonts w:ascii="Arial" w:hAnsi="Arial" w:cs="Arial"/>
                <w:b/>
                <w:lang w:val="cy-GB"/>
              </w:rPr>
              <w:t xml:space="preserve"> 2022</w:t>
            </w:r>
          </w:p>
        </w:tc>
      </w:tr>
      <w:tr w:rsidR="00377F91" w:rsidRPr="003E735B" w14:paraId="3A662BD0" w14:textId="77777777" w:rsidTr="00EC47D3">
        <w:trPr>
          <w:jc w:val="center"/>
        </w:trPr>
        <w:tc>
          <w:tcPr>
            <w:tcW w:w="4508" w:type="dxa"/>
          </w:tcPr>
          <w:p w14:paraId="68646E78" w14:textId="77777777" w:rsidR="00377F91" w:rsidRPr="003E735B" w:rsidRDefault="003E735B" w:rsidP="00EC47D3">
            <w:pPr>
              <w:jc w:val="center"/>
              <w:rPr>
                <w:rFonts w:ascii="Arial" w:hAnsi="Arial" w:cs="Arial"/>
                <w:b/>
                <w:lang w:val="cy-GB"/>
              </w:rPr>
            </w:pPr>
            <w:r>
              <w:rPr>
                <w:rFonts w:ascii="Arial" w:hAnsi="Arial" w:cs="Arial"/>
                <w:b/>
                <w:lang w:val="cy-GB"/>
              </w:rPr>
              <w:t>Llofnod y Pennaeth</w:t>
            </w:r>
          </w:p>
        </w:tc>
        <w:tc>
          <w:tcPr>
            <w:tcW w:w="4508" w:type="dxa"/>
          </w:tcPr>
          <w:p w14:paraId="6FEEE222" w14:textId="77777777" w:rsidR="00377F91" w:rsidRPr="003E735B" w:rsidRDefault="00377F91" w:rsidP="00EC47D3">
            <w:pPr>
              <w:jc w:val="center"/>
              <w:rPr>
                <w:rFonts w:ascii="Arial" w:hAnsi="Arial" w:cs="Arial"/>
                <w:b/>
                <w:lang w:val="cy-GB"/>
              </w:rPr>
            </w:pPr>
            <w:r w:rsidRPr="003E735B">
              <w:rPr>
                <w:noProof/>
                <w:lang w:val="cy-GB" w:eastAsia="en-GB"/>
              </w:rPr>
              <w:drawing>
                <wp:inline distT="0" distB="0" distL="0" distR="0" wp14:anchorId="70081A50" wp14:editId="01E66441">
                  <wp:extent cx="2204427" cy="409575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77" cy="41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F91" w:rsidRPr="003E735B" w14:paraId="6A276003" w14:textId="77777777" w:rsidTr="00EC47D3">
        <w:trPr>
          <w:jc w:val="center"/>
        </w:trPr>
        <w:tc>
          <w:tcPr>
            <w:tcW w:w="4508" w:type="dxa"/>
          </w:tcPr>
          <w:p w14:paraId="7CAB8EF8" w14:textId="77777777" w:rsidR="00377F91" w:rsidRPr="003E735B" w:rsidRDefault="003E735B" w:rsidP="00EC47D3">
            <w:pPr>
              <w:jc w:val="center"/>
              <w:rPr>
                <w:rFonts w:ascii="Arial" w:hAnsi="Arial" w:cs="Arial"/>
                <w:b/>
                <w:lang w:val="cy-GB"/>
              </w:rPr>
            </w:pPr>
            <w:r>
              <w:rPr>
                <w:rFonts w:ascii="Arial" w:hAnsi="Arial" w:cs="Arial"/>
                <w:b/>
                <w:lang w:val="cy-GB"/>
              </w:rPr>
              <w:t>Llofnod Cadeirydd y Llywodraethwyr</w:t>
            </w:r>
          </w:p>
        </w:tc>
        <w:tc>
          <w:tcPr>
            <w:tcW w:w="4508" w:type="dxa"/>
          </w:tcPr>
          <w:p w14:paraId="5C98BA13" w14:textId="77777777" w:rsidR="00377F91" w:rsidRPr="003E735B" w:rsidRDefault="00377F91" w:rsidP="00EC47D3">
            <w:pPr>
              <w:jc w:val="center"/>
              <w:rPr>
                <w:rFonts w:ascii="Arial" w:hAnsi="Arial" w:cs="Arial"/>
                <w:b/>
                <w:lang w:val="cy-GB"/>
              </w:rPr>
            </w:pPr>
            <w:r w:rsidRPr="003E735B">
              <w:rPr>
                <w:noProof/>
                <w:lang w:val="cy-GB" w:eastAsia="en-GB"/>
              </w:rPr>
              <w:drawing>
                <wp:inline distT="0" distB="0" distL="0" distR="0" wp14:anchorId="7EA0C862" wp14:editId="79344F56">
                  <wp:extent cx="1968500" cy="36905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282" cy="37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F91" w:rsidRPr="003E735B" w14:paraId="57C20D1E" w14:textId="77777777" w:rsidTr="00EC47D3">
        <w:trPr>
          <w:jc w:val="center"/>
        </w:trPr>
        <w:tc>
          <w:tcPr>
            <w:tcW w:w="4508" w:type="dxa"/>
          </w:tcPr>
          <w:p w14:paraId="039B4FA0" w14:textId="77777777" w:rsidR="00377F91" w:rsidRPr="003E735B" w:rsidRDefault="003E735B" w:rsidP="00EC47D3">
            <w:pPr>
              <w:jc w:val="center"/>
              <w:rPr>
                <w:rFonts w:ascii="Arial" w:hAnsi="Arial" w:cs="Arial"/>
                <w:b/>
                <w:lang w:val="cy-GB"/>
              </w:rPr>
            </w:pPr>
            <w:r>
              <w:rPr>
                <w:rFonts w:ascii="Arial" w:hAnsi="Arial" w:cs="Arial"/>
                <w:b/>
                <w:lang w:val="cy-GB"/>
              </w:rPr>
              <w:t>Dyddiad Adolygu</w:t>
            </w:r>
            <w:r w:rsidR="00377F91" w:rsidRPr="003E735B">
              <w:rPr>
                <w:rFonts w:ascii="Arial" w:hAnsi="Arial" w:cs="Arial"/>
                <w:b/>
                <w:lang w:val="cy-GB"/>
              </w:rPr>
              <w:t xml:space="preserve"> </w:t>
            </w:r>
          </w:p>
        </w:tc>
        <w:tc>
          <w:tcPr>
            <w:tcW w:w="4508" w:type="dxa"/>
          </w:tcPr>
          <w:p w14:paraId="784A5C40" w14:textId="77777777" w:rsidR="00377F91" w:rsidRPr="003E735B" w:rsidRDefault="003E735B" w:rsidP="00EC47D3">
            <w:pPr>
              <w:jc w:val="center"/>
              <w:rPr>
                <w:rFonts w:ascii="Arial" w:hAnsi="Arial" w:cs="Arial"/>
                <w:b/>
                <w:lang w:val="cy-GB"/>
              </w:rPr>
            </w:pPr>
            <w:r>
              <w:rPr>
                <w:rFonts w:ascii="Arial" w:hAnsi="Arial" w:cs="Arial"/>
                <w:b/>
                <w:lang w:val="cy-GB"/>
              </w:rPr>
              <w:t>Rhagfyr</w:t>
            </w:r>
            <w:r w:rsidR="00640CBC" w:rsidRPr="003E735B">
              <w:rPr>
                <w:rFonts w:ascii="Arial" w:hAnsi="Arial" w:cs="Arial"/>
                <w:b/>
                <w:lang w:val="cy-GB"/>
              </w:rPr>
              <w:t xml:space="preserve"> 2024</w:t>
            </w:r>
          </w:p>
        </w:tc>
      </w:tr>
    </w:tbl>
    <w:p w14:paraId="4A7E1A21" w14:textId="77777777" w:rsidR="00377F91" w:rsidRPr="003E735B" w:rsidRDefault="00377F91" w:rsidP="00377F91">
      <w:pPr>
        <w:pStyle w:val="NoSpacing"/>
        <w:rPr>
          <w:lang w:val="cy-GB"/>
        </w:rPr>
      </w:pPr>
    </w:p>
    <w:p w14:paraId="5EDDE90B" w14:textId="2DB780FD" w:rsidR="00240BFB" w:rsidRPr="003E735B" w:rsidRDefault="003E735B" w:rsidP="003E735B">
      <w:pPr>
        <w:pStyle w:val="NoSpacing"/>
        <w:rPr>
          <w:lang w:val="cy-GB"/>
        </w:rPr>
      </w:pPr>
      <w:r w:rsidRPr="003E735B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1E185A" wp14:editId="7653EDCD">
                <wp:simplePos x="0" y="0"/>
                <wp:positionH relativeFrom="column">
                  <wp:posOffset>177800</wp:posOffset>
                </wp:positionH>
                <wp:positionV relativeFrom="paragraph">
                  <wp:posOffset>223520</wp:posOffset>
                </wp:positionV>
                <wp:extent cx="5163185" cy="16002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318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38EFF7E0" w14:textId="77777777" w:rsidR="003C791A" w:rsidRPr="003E735B" w:rsidRDefault="003C791A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72"/>
                                <w:szCs w:val="72"/>
                                <w:lang w:val="cy-GB"/>
                              </w:rPr>
                            </w:pPr>
                            <w:r w:rsidRPr="003E735B">
                              <w:rPr>
                                <w:rFonts w:ascii="Calibri" w:hAnsi="Calibri"/>
                                <w:color w:val="000000"/>
                                <w:sz w:val="72"/>
                                <w:szCs w:val="72"/>
                                <w:lang w:val="cy-GB"/>
                              </w:rPr>
                              <w:t>Ysgol Calon Cymru</w:t>
                            </w:r>
                          </w:p>
                          <w:p w14:paraId="69051414" w14:textId="567C3729" w:rsidR="00240BFB" w:rsidRPr="003E735B" w:rsidRDefault="003E735B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72"/>
                                <w:szCs w:val="72"/>
                                <w:lang w:val="cy-GB"/>
                              </w:rPr>
                            </w:pPr>
                            <w:r w:rsidRPr="003E735B">
                              <w:rPr>
                                <w:rFonts w:ascii="Calibri" w:hAnsi="Calibri"/>
                                <w:color w:val="000000"/>
                                <w:sz w:val="72"/>
                                <w:szCs w:val="72"/>
                                <w:lang w:val="cy-GB"/>
                              </w:rPr>
                              <w:t>Polisi Camymddygiad</w:t>
                            </w:r>
                          </w:p>
                          <w:p w14:paraId="5F95CF84" w14:textId="5DAF24D2" w:rsidR="00240BFB" w:rsidRPr="003E735B" w:rsidRDefault="00240BF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44"/>
                                <w:lang w:val="cy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1E18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4pt;margin-top:17.6pt;width:406.55pt;height:12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" filled="f" stroked="f">
                <v:textbox>
                  <w:txbxContent>
                    <w:p w14:paraId="38EFF7E0" w14:textId="77777777" w:rsidR="003C791A" w:rsidRPr="003E735B" w:rsidRDefault="003C791A">
                      <w:pPr>
                        <w:jc w:val="center"/>
                        <w:rPr>
                          <w:rFonts w:ascii="Calibri" w:hAnsi="Calibri"/>
                          <w:color w:val="000000"/>
                          <w:sz w:val="72"/>
                          <w:szCs w:val="72"/>
                          <w:lang w:val="cy-GB"/>
                        </w:rPr>
                      </w:pPr>
                      <w:r w:rsidRPr="003E735B">
                        <w:rPr>
                          <w:rFonts w:ascii="Calibri" w:hAnsi="Calibri"/>
                          <w:color w:val="000000"/>
                          <w:sz w:val="72"/>
                          <w:szCs w:val="72"/>
                          <w:lang w:val="cy-GB"/>
                        </w:rPr>
                        <w:t>Ysgol Calon Cymru</w:t>
                      </w:r>
                    </w:p>
                    <w:p w14:paraId="69051414" w14:textId="567C3729" w:rsidR="00240BFB" w:rsidRPr="003E735B" w:rsidRDefault="003E735B">
                      <w:pPr>
                        <w:jc w:val="center"/>
                        <w:rPr>
                          <w:rFonts w:ascii="Calibri" w:hAnsi="Calibri"/>
                          <w:color w:val="000000"/>
                          <w:sz w:val="72"/>
                          <w:szCs w:val="72"/>
                          <w:lang w:val="cy-GB"/>
                        </w:rPr>
                      </w:pPr>
                      <w:r w:rsidRPr="003E735B">
                        <w:rPr>
                          <w:rFonts w:ascii="Calibri" w:hAnsi="Calibri"/>
                          <w:color w:val="000000"/>
                          <w:sz w:val="72"/>
                          <w:szCs w:val="72"/>
                          <w:lang w:val="cy-GB"/>
                        </w:rPr>
                        <w:t>Polisi Camymddygiad</w:t>
                      </w:r>
                    </w:p>
                    <w:p w14:paraId="5F95CF84" w14:textId="5DAF24D2" w:rsidR="00240BFB" w:rsidRPr="003E735B" w:rsidRDefault="00240BFB">
                      <w:pPr>
                        <w:jc w:val="center"/>
                        <w:rPr>
                          <w:rFonts w:ascii="Calibri" w:hAnsi="Calibri"/>
                          <w:b/>
                          <w:color w:val="000000"/>
                          <w:sz w:val="44"/>
                          <w:lang w:val="cy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012B3B" w14:textId="66217CA4" w:rsidR="00240BFB" w:rsidRPr="003E735B" w:rsidRDefault="003C791A">
      <w:pPr>
        <w:rPr>
          <w:lang w:val="cy-GB"/>
        </w:rPr>
      </w:pPr>
      <w:r w:rsidRPr="003E735B">
        <w:rPr>
          <w:noProof/>
          <w:lang w:val="cy-GB" w:eastAsia="en-GB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07E36308" wp14:editId="395AD0F2">
                <wp:simplePos x="0" y="0"/>
                <wp:positionH relativeFrom="column">
                  <wp:posOffset>-227965</wp:posOffset>
                </wp:positionH>
                <wp:positionV relativeFrom="paragraph">
                  <wp:posOffset>4849494</wp:posOffset>
                </wp:positionV>
                <wp:extent cx="5943600" cy="0"/>
                <wp:effectExtent l="0" t="0" r="0" b="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B2C79" id="Straight Connector 6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7.95pt,381.85pt" to="450.05pt,3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" strokecolor="windowText" strokeweight="2pt">
                <o:lock v:ext="edit" shapetype="f"/>
              </v:line>
            </w:pict>
          </mc:Fallback>
        </mc:AlternateContent>
      </w:r>
    </w:p>
    <w:p w14:paraId="0EE46422" w14:textId="358AF5D7" w:rsidR="00240BFB" w:rsidRPr="003E735B" w:rsidRDefault="003E735B" w:rsidP="00377F91">
      <w:pPr>
        <w:rPr>
          <w:rFonts w:ascii="Calibri" w:hAnsi="Calibri"/>
          <w:b/>
          <w:sz w:val="32"/>
          <w:szCs w:val="32"/>
          <w:u w:val="single"/>
          <w:lang w:val="cy-GB"/>
        </w:rPr>
      </w:pPr>
      <w:r>
        <w:rPr>
          <w:rFonts w:ascii="Calibri" w:hAnsi="Calibri"/>
          <w:b/>
          <w:sz w:val="32"/>
          <w:szCs w:val="32"/>
          <w:u w:val="single"/>
          <w:lang w:val="cy-GB"/>
        </w:rPr>
        <w:lastRenderedPageBreak/>
        <w:t xml:space="preserve">Polisi Camymddygiad </w:t>
      </w:r>
      <w:r w:rsidR="00240BFB" w:rsidRPr="003E735B">
        <w:rPr>
          <w:rFonts w:ascii="Calibri" w:hAnsi="Calibri"/>
          <w:b/>
          <w:sz w:val="32"/>
          <w:szCs w:val="32"/>
          <w:u w:val="single"/>
          <w:lang w:val="cy-GB"/>
        </w:rPr>
        <w:t xml:space="preserve">Staff </w:t>
      </w:r>
    </w:p>
    <w:p w14:paraId="6AE21CD4" w14:textId="77777777" w:rsidR="00240BFB" w:rsidRPr="003E735B" w:rsidRDefault="00240BFB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7F78DEDB" w14:textId="338F8BA9" w:rsidR="00240BFB" w:rsidRPr="003E735B" w:rsidRDefault="003E735B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  <w:r>
        <w:rPr>
          <w:rFonts w:ascii="Calibri" w:hAnsi="Calibri"/>
          <w:b/>
          <w:sz w:val="28"/>
          <w:szCs w:val="28"/>
          <w:u w:val="single"/>
          <w:lang w:val="cy-GB"/>
        </w:rPr>
        <w:t>Cyflwyniad</w:t>
      </w:r>
    </w:p>
    <w:p w14:paraId="5B0A82D9" w14:textId="77777777" w:rsidR="00240BFB" w:rsidRPr="003E735B" w:rsidRDefault="00240BFB" w:rsidP="008F7B41">
      <w:pPr>
        <w:rPr>
          <w:rFonts w:ascii="Calibri" w:hAnsi="Calibri"/>
          <w:sz w:val="28"/>
          <w:szCs w:val="28"/>
          <w:lang w:val="cy-GB"/>
        </w:rPr>
      </w:pPr>
    </w:p>
    <w:p w14:paraId="3D4AB272" w14:textId="6AF31B82" w:rsidR="00240BFB" w:rsidRPr="003E735B" w:rsidRDefault="00513D17" w:rsidP="008F7B41">
      <w:p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Mae’r polisi hwn yn ceisio diffinio’r gweithdrefnau i’w dilyn</w:t>
      </w:r>
      <w:r w:rsidR="003D1277">
        <w:rPr>
          <w:rFonts w:ascii="Calibri" w:hAnsi="Calibri"/>
          <w:sz w:val="28"/>
          <w:szCs w:val="28"/>
          <w:lang w:val="cy-GB"/>
        </w:rPr>
        <w:t xml:space="preserve"> pe ceir unrhyw anghytundeb neu gyhuddiad sy’n ymwneud â cham</w:t>
      </w:r>
      <w:r w:rsidR="003F795B">
        <w:rPr>
          <w:rFonts w:ascii="Calibri" w:hAnsi="Calibri"/>
          <w:sz w:val="28"/>
          <w:szCs w:val="28"/>
          <w:lang w:val="cy-GB"/>
        </w:rPr>
        <w:t>y</w:t>
      </w:r>
      <w:r w:rsidR="003D1277">
        <w:rPr>
          <w:rFonts w:ascii="Calibri" w:hAnsi="Calibri"/>
          <w:sz w:val="28"/>
          <w:szCs w:val="28"/>
          <w:lang w:val="cy-GB"/>
        </w:rPr>
        <w:t xml:space="preserve">mddygiad 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staff </w:t>
      </w:r>
      <w:r w:rsidR="003D1277">
        <w:rPr>
          <w:rFonts w:ascii="Calibri" w:hAnsi="Calibri"/>
          <w:sz w:val="28"/>
          <w:szCs w:val="28"/>
          <w:lang w:val="cy-GB"/>
        </w:rPr>
        <w:t>adeg asesu cymwysterau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  <w:r w:rsidR="003D1277">
        <w:rPr>
          <w:rFonts w:ascii="Calibri" w:hAnsi="Calibri"/>
          <w:sz w:val="28"/>
          <w:szCs w:val="28"/>
          <w:lang w:val="cy-GB"/>
        </w:rPr>
        <w:t xml:space="preserve">sy’n cael eu marcio’n fewnol a hefyd ynglŷn ag arholiadau dan oruchwyliaeth 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staff </w:t>
      </w:r>
      <w:r w:rsidR="003D1277">
        <w:rPr>
          <w:rFonts w:ascii="Calibri" w:hAnsi="Calibri"/>
          <w:sz w:val="28"/>
          <w:szCs w:val="28"/>
          <w:lang w:val="cy-GB"/>
        </w:rPr>
        <w:t xml:space="preserve">yr ysgol ac sy’n cael eu </w:t>
      </w:r>
      <w:r w:rsidR="000962CB">
        <w:rPr>
          <w:rFonts w:ascii="Calibri" w:hAnsi="Calibri"/>
          <w:sz w:val="28"/>
          <w:szCs w:val="28"/>
          <w:lang w:val="cy-GB"/>
        </w:rPr>
        <w:t>ma</w:t>
      </w:r>
      <w:r w:rsidR="003D1277">
        <w:rPr>
          <w:rFonts w:ascii="Calibri" w:hAnsi="Calibri"/>
          <w:sz w:val="28"/>
          <w:szCs w:val="28"/>
          <w:lang w:val="cy-GB"/>
        </w:rPr>
        <w:t>rcio’n allanol</w:t>
      </w:r>
      <w:r w:rsidR="00240BFB" w:rsidRPr="003E735B">
        <w:rPr>
          <w:rFonts w:ascii="Calibri" w:hAnsi="Calibri"/>
          <w:sz w:val="28"/>
          <w:szCs w:val="28"/>
          <w:lang w:val="cy-GB"/>
        </w:rPr>
        <w:t>.</w:t>
      </w:r>
    </w:p>
    <w:p w14:paraId="75ACA3AA" w14:textId="77777777" w:rsidR="00240BFB" w:rsidRPr="003E735B" w:rsidRDefault="00240BFB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7B0FB24E" w14:textId="3CC6BC57" w:rsidR="00240BFB" w:rsidRPr="003E735B" w:rsidRDefault="00240BFB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  <w:r w:rsidRPr="003E735B">
        <w:rPr>
          <w:rFonts w:ascii="Calibri" w:hAnsi="Calibri"/>
          <w:b/>
          <w:sz w:val="28"/>
          <w:szCs w:val="28"/>
          <w:u w:val="single"/>
          <w:lang w:val="cy-GB"/>
        </w:rPr>
        <w:t>E</w:t>
      </w:r>
      <w:r w:rsidR="003D1277">
        <w:rPr>
          <w:rFonts w:ascii="Calibri" w:hAnsi="Calibri"/>
          <w:b/>
          <w:sz w:val="28"/>
          <w:szCs w:val="28"/>
          <w:u w:val="single"/>
          <w:lang w:val="cy-GB"/>
        </w:rPr>
        <w:t xml:space="preserve">nghreifftiau </w:t>
      </w:r>
      <w:r w:rsidRPr="003E735B">
        <w:rPr>
          <w:rFonts w:ascii="Calibri" w:hAnsi="Calibri"/>
          <w:b/>
          <w:sz w:val="28"/>
          <w:szCs w:val="28"/>
          <w:u w:val="single"/>
          <w:lang w:val="cy-GB"/>
        </w:rPr>
        <w:t xml:space="preserve">o </w:t>
      </w:r>
      <w:r w:rsidR="003D1277">
        <w:rPr>
          <w:rFonts w:ascii="Calibri" w:hAnsi="Calibri"/>
          <w:b/>
          <w:sz w:val="28"/>
          <w:szCs w:val="28"/>
          <w:u w:val="single"/>
          <w:lang w:val="cy-GB"/>
        </w:rPr>
        <w:t>Gamymddygiad</w:t>
      </w:r>
    </w:p>
    <w:p w14:paraId="24385CCA" w14:textId="77777777" w:rsidR="00240BFB" w:rsidRPr="003E735B" w:rsidRDefault="00240BFB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214C6E01" w14:textId="7F309F5A" w:rsidR="00240BFB" w:rsidRPr="003E735B" w:rsidRDefault="003D1277" w:rsidP="008F7B41">
      <w:p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 xml:space="preserve">Ni chaiff </w:t>
      </w:r>
      <w:r w:rsidR="00705D9F">
        <w:rPr>
          <w:rFonts w:ascii="Calibri" w:hAnsi="Calibri"/>
          <w:sz w:val="28"/>
          <w:szCs w:val="28"/>
          <w:lang w:val="cy-GB"/>
        </w:rPr>
        <w:t xml:space="preserve">ymgais i gamymddwyn neu </w:t>
      </w:r>
      <w:r>
        <w:rPr>
          <w:rFonts w:ascii="Calibri" w:hAnsi="Calibri"/>
          <w:sz w:val="28"/>
          <w:szCs w:val="28"/>
          <w:lang w:val="cy-GB"/>
        </w:rPr>
        <w:t xml:space="preserve">weithgaredd </w:t>
      </w:r>
      <w:r w:rsidR="00705D9F">
        <w:rPr>
          <w:rFonts w:ascii="Calibri" w:hAnsi="Calibri"/>
          <w:sz w:val="28"/>
          <w:szCs w:val="28"/>
          <w:lang w:val="cy-GB"/>
        </w:rPr>
        <w:t>o g</w:t>
      </w:r>
      <w:r>
        <w:rPr>
          <w:rFonts w:ascii="Calibri" w:hAnsi="Calibri"/>
          <w:sz w:val="28"/>
          <w:szCs w:val="28"/>
          <w:lang w:val="cy-GB"/>
        </w:rPr>
        <w:t>amymd</w:t>
      </w:r>
      <w:r w:rsidR="00705D9F">
        <w:rPr>
          <w:rFonts w:ascii="Calibri" w:hAnsi="Calibri"/>
          <w:sz w:val="28"/>
          <w:szCs w:val="28"/>
          <w:lang w:val="cy-GB"/>
        </w:rPr>
        <w:t>dy</w:t>
      </w:r>
      <w:r>
        <w:rPr>
          <w:rFonts w:ascii="Calibri" w:hAnsi="Calibri"/>
          <w:sz w:val="28"/>
          <w:szCs w:val="28"/>
          <w:lang w:val="cy-GB"/>
        </w:rPr>
        <w:t xml:space="preserve">giad </w:t>
      </w:r>
      <w:r w:rsidR="00705D9F">
        <w:rPr>
          <w:rFonts w:ascii="Calibri" w:hAnsi="Calibri"/>
          <w:sz w:val="28"/>
          <w:szCs w:val="28"/>
          <w:lang w:val="cy-GB"/>
        </w:rPr>
        <w:t>gwirioneddol ei oddef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. </w:t>
      </w:r>
      <w:r w:rsidR="00705D9F">
        <w:rPr>
          <w:rFonts w:ascii="Calibri" w:hAnsi="Calibri"/>
          <w:sz w:val="28"/>
          <w:szCs w:val="28"/>
          <w:lang w:val="cy-GB"/>
        </w:rPr>
        <w:t>Mae’r canlynol yn enghreifftiau o gamymddygiad gan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staff </w:t>
      </w:r>
      <w:r w:rsidR="00705D9F">
        <w:rPr>
          <w:rFonts w:ascii="Calibri" w:hAnsi="Calibri"/>
          <w:sz w:val="28"/>
          <w:szCs w:val="28"/>
          <w:lang w:val="cy-GB"/>
        </w:rPr>
        <w:t>yn ymwneud â chymwysterau ar sail portffolio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. </w:t>
      </w:r>
      <w:r w:rsidR="00705D9F">
        <w:rPr>
          <w:rFonts w:ascii="Calibri" w:hAnsi="Calibri"/>
          <w:sz w:val="28"/>
          <w:szCs w:val="28"/>
          <w:lang w:val="cy-GB"/>
        </w:rPr>
        <w:t>Nid yw’r rhestr yn gyflawn</w:t>
      </w:r>
      <w:r w:rsidR="00240BFB" w:rsidRPr="003E735B">
        <w:rPr>
          <w:rFonts w:ascii="Calibri" w:hAnsi="Calibri"/>
          <w:sz w:val="28"/>
          <w:szCs w:val="28"/>
          <w:lang w:val="cy-GB"/>
        </w:rPr>
        <w:t>:</w:t>
      </w:r>
    </w:p>
    <w:p w14:paraId="0C24CDD2" w14:textId="77777777" w:rsidR="00240BFB" w:rsidRPr="003E735B" w:rsidRDefault="00240BFB" w:rsidP="008F7B41">
      <w:pPr>
        <w:rPr>
          <w:rFonts w:ascii="Calibri" w:hAnsi="Calibri"/>
          <w:sz w:val="28"/>
          <w:szCs w:val="28"/>
          <w:lang w:val="cy-GB"/>
        </w:rPr>
      </w:pPr>
    </w:p>
    <w:p w14:paraId="7AF8A044" w14:textId="75A4B6CB" w:rsidR="00240BFB" w:rsidRPr="003E735B" w:rsidRDefault="00705D9F" w:rsidP="008F7B41">
      <w:pPr>
        <w:numPr>
          <w:ilvl w:val="0"/>
          <w:numId w:val="1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Amharu â gwaith ymgeiswyr cyn safoni/gwirio allanol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</w:p>
    <w:p w14:paraId="2F294CA3" w14:textId="5C1F33A5" w:rsidR="00240BFB" w:rsidRPr="003E735B" w:rsidRDefault="00705D9F" w:rsidP="008F7B41">
      <w:pPr>
        <w:numPr>
          <w:ilvl w:val="0"/>
          <w:numId w:val="1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Cynorthwyo ymgeiswyr i greu gwaith y tu hwnt i gyfarwyddyd y bwrdd arholi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</w:p>
    <w:p w14:paraId="5E6DCD79" w14:textId="0F8FD6DA" w:rsidR="00240BFB" w:rsidRPr="003E735B" w:rsidRDefault="00705D9F" w:rsidP="008F7B41">
      <w:pPr>
        <w:numPr>
          <w:ilvl w:val="0"/>
          <w:numId w:val="1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Ffugio asesiad a/neu</w:t>
      </w:r>
      <w:r w:rsidR="00240BFB" w:rsidRPr="003E735B">
        <w:rPr>
          <w:rFonts w:ascii="Calibri" w:hAnsi="Calibri"/>
          <w:sz w:val="28"/>
          <w:szCs w:val="28"/>
          <w:lang w:val="cy-GB"/>
        </w:rPr>
        <w:t>/</w:t>
      </w:r>
      <w:r>
        <w:rPr>
          <w:rFonts w:ascii="Calibri" w:hAnsi="Calibri"/>
          <w:sz w:val="28"/>
          <w:szCs w:val="28"/>
          <w:lang w:val="cy-GB"/>
        </w:rPr>
        <w:t xml:space="preserve">gofnodion gwirio mewnol neu ddatganiadau dilysu </w:t>
      </w:r>
    </w:p>
    <w:p w14:paraId="35708701" w14:textId="77777777" w:rsidR="00240BFB" w:rsidRPr="003E735B" w:rsidRDefault="00240BFB" w:rsidP="00E00196">
      <w:pPr>
        <w:ind w:left="360"/>
        <w:rPr>
          <w:rFonts w:ascii="Calibri" w:hAnsi="Calibri"/>
          <w:sz w:val="28"/>
          <w:szCs w:val="28"/>
          <w:lang w:val="cy-GB"/>
        </w:rPr>
      </w:pPr>
    </w:p>
    <w:p w14:paraId="38F8085B" w14:textId="3B3D78E8" w:rsidR="00240BFB" w:rsidRPr="003E735B" w:rsidRDefault="00705D9F" w:rsidP="008F7B41">
      <w:p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Mae’r canlynol yn enghreifftiau o gamymddygiad gan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staff </w:t>
      </w:r>
      <w:r>
        <w:rPr>
          <w:rFonts w:ascii="Calibri" w:hAnsi="Calibri"/>
          <w:sz w:val="28"/>
          <w:szCs w:val="28"/>
          <w:lang w:val="cy-GB"/>
        </w:rPr>
        <w:t>ynglŷn â’r arholiadau:</w:t>
      </w:r>
    </w:p>
    <w:p w14:paraId="1E65607B" w14:textId="77777777" w:rsidR="00240BFB" w:rsidRPr="003E735B" w:rsidRDefault="00240BFB" w:rsidP="008F7B41">
      <w:pPr>
        <w:rPr>
          <w:rFonts w:ascii="Calibri" w:hAnsi="Calibri"/>
          <w:sz w:val="28"/>
          <w:szCs w:val="28"/>
          <w:lang w:val="cy-GB"/>
        </w:rPr>
      </w:pPr>
    </w:p>
    <w:p w14:paraId="323304DC" w14:textId="7B589739" w:rsidR="00240BFB" w:rsidRPr="003E735B" w:rsidRDefault="00705D9F" w:rsidP="008F7B41">
      <w:pPr>
        <w:numPr>
          <w:ilvl w:val="0"/>
          <w:numId w:val="2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 xml:space="preserve">Cynorthwyo ymgeiswyr gyda chwestiynau arholiad y tu hwnt i gyfarwyddyd y corff dyfarnu </w:t>
      </w:r>
    </w:p>
    <w:p w14:paraId="6A4E2BE9" w14:textId="557B3A99" w:rsidR="00240BFB" w:rsidRPr="003E735B" w:rsidRDefault="00705D9F" w:rsidP="008F7B41">
      <w:pPr>
        <w:numPr>
          <w:ilvl w:val="0"/>
          <w:numId w:val="2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Caniatáu i ddysgwyr siarad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, </w:t>
      </w:r>
      <w:r>
        <w:rPr>
          <w:rFonts w:ascii="Calibri" w:hAnsi="Calibri"/>
          <w:sz w:val="28"/>
          <w:szCs w:val="28"/>
          <w:lang w:val="cy-GB"/>
        </w:rPr>
        <w:t>defnyddio ffôn symudol neu fynd i’r toiled yn ddiarolygiaeth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</w:p>
    <w:p w14:paraId="53F76821" w14:textId="48A16F3E" w:rsidR="00240BFB" w:rsidRPr="003E735B" w:rsidRDefault="00705D9F" w:rsidP="008F7B41">
      <w:pPr>
        <w:numPr>
          <w:ilvl w:val="0"/>
          <w:numId w:val="2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Amharu â sgriptiau cyn i’r marcio allanol ddigwydd</w:t>
      </w:r>
      <w:r w:rsidR="00240BFB" w:rsidRPr="003E735B">
        <w:rPr>
          <w:rFonts w:ascii="Calibri" w:hAnsi="Calibri"/>
          <w:sz w:val="28"/>
          <w:szCs w:val="28"/>
          <w:lang w:val="cy-GB"/>
        </w:rPr>
        <w:t>.</w:t>
      </w:r>
    </w:p>
    <w:p w14:paraId="556295B3" w14:textId="77777777" w:rsidR="00240BFB" w:rsidRPr="003E735B" w:rsidRDefault="00240BFB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4215DA74" w14:textId="77777777" w:rsidR="008411CA" w:rsidRPr="003E735B" w:rsidRDefault="008411CA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5B6A7998" w14:textId="77777777" w:rsidR="008411CA" w:rsidRPr="003E735B" w:rsidRDefault="008411CA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1EC793D0" w14:textId="77777777" w:rsidR="008411CA" w:rsidRPr="003E735B" w:rsidRDefault="008411CA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697E5300" w14:textId="1F320713" w:rsidR="008411CA" w:rsidRDefault="008411CA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5D463892" w14:textId="77777777" w:rsidR="007543EA" w:rsidRPr="003E735B" w:rsidRDefault="007543EA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2E4308EF" w14:textId="77777777" w:rsidR="008411CA" w:rsidRPr="003E735B" w:rsidRDefault="008411CA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5CBA7BCF" w14:textId="77777777" w:rsidR="008411CA" w:rsidRPr="003E735B" w:rsidRDefault="008411CA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792C9CDF" w14:textId="77777777" w:rsidR="008411CA" w:rsidRPr="003E735B" w:rsidRDefault="008411CA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3F8B0DB3" w14:textId="7577F38B" w:rsidR="00240BFB" w:rsidRPr="003E735B" w:rsidRDefault="007543EA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  <w:r>
        <w:rPr>
          <w:rFonts w:ascii="Calibri" w:hAnsi="Calibri"/>
          <w:b/>
          <w:sz w:val="28"/>
          <w:szCs w:val="28"/>
          <w:u w:val="single"/>
          <w:lang w:val="cy-GB"/>
        </w:rPr>
        <w:lastRenderedPageBreak/>
        <w:t xml:space="preserve">Gweithdrefn Camymddygiad </w:t>
      </w:r>
      <w:r w:rsidR="00240BFB" w:rsidRPr="003E735B">
        <w:rPr>
          <w:rFonts w:ascii="Calibri" w:hAnsi="Calibri"/>
          <w:b/>
          <w:sz w:val="28"/>
          <w:szCs w:val="28"/>
          <w:u w:val="single"/>
          <w:lang w:val="cy-GB"/>
        </w:rPr>
        <w:t xml:space="preserve">Staff </w:t>
      </w:r>
    </w:p>
    <w:p w14:paraId="54995B13" w14:textId="77777777" w:rsidR="00240BFB" w:rsidRPr="003E735B" w:rsidRDefault="00240BFB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1A47D9F2" w14:textId="77CC68FD" w:rsidR="007543EA" w:rsidRPr="003E735B" w:rsidRDefault="007543EA" w:rsidP="007543EA">
      <w:p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 xml:space="preserve">Cydlynir ymchwiliadau </w:t>
      </w:r>
      <w:r w:rsidR="003F795B">
        <w:rPr>
          <w:rFonts w:ascii="Calibri" w:hAnsi="Calibri"/>
          <w:sz w:val="28"/>
          <w:szCs w:val="28"/>
          <w:lang w:val="cy-GB"/>
        </w:rPr>
        <w:t xml:space="preserve">o </w:t>
      </w:r>
      <w:r>
        <w:rPr>
          <w:rFonts w:ascii="Calibri" w:hAnsi="Calibri"/>
          <w:sz w:val="28"/>
          <w:szCs w:val="28"/>
          <w:lang w:val="cy-GB"/>
        </w:rPr>
        <w:t>gyhuddiadau gan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  <w:r w:rsidR="003C791A" w:rsidRPr="003E735B">
        <w:rPr>
          <w:rFonts w:ascii="Calibri" w:hAnsi="Calibri"/>
          <w:sz w:val="28"/>
          <w:szCs w:val="28"/>
          <w:lang w:val="cy-GB"/>
        </w:rPr>
        <w:t>Mr Richard Jones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, </w:t>
      </w:r>
      <w:r>
        <w:rPr>
          <w:rFonts w:ascii="Calibri" w:hAnsi="Calibri"/>
          <w:sz w:val="28"/>
          <w:szCs w:val="28"/>
          <w:lang w:val="cy-GB"/>
        </w:rPr>
        <w:t>a bydd ef yn sicrhau bod yr ymchwiliad cychwynnol yn digwydd o fewn i ddeg diwrnod gwaith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. </w:t>
      </w:r>
      <w:r>
        <w:rPr>
          <w:rFonts w:ascii="Calibri" w:hAnsi="Calibri"/>
          <w:sz w:val="28"/>
          <w:szCs w:val="28"/>
          <w:lang w:val="cy-GB"/>
        </w:rPr>
        <w:t>Bydd yr ymchwiliad yn ymwneud â sefydlu’r ffeithiau llawn ac amgylchiadau unrhyw gamymddygiad honedig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. </w:t>
      </w:r>
      <w:r>
        <w:rPr>
          <w:rFonts w:ascii="Calibri" w:hAnsi="Calibri"/>
          <w:sz w:val="28"/>
          <w:szCs w:val="28"/>
          <w:lang w:val="cy-GB"/>
        </w:rPr>
        <w:t xml:space="preserve">Ni ddylid tybio bod cyhuddiad yn wir am ei fod wedi ei wneud. Lle’n briodol, cynhelir cyfweliad gyda’r aelod o 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</w:p>
    <w:p w14:paraId="5180DDEC" w14:textId="7B74A8A2" w:rsidR="00240BFB" w:rsidRPr="003E735B" w:rsidRDefault="00240BFB" w:rsidP="008F7B41">
      <w:pPr>
        <w:rPr>
          <w:rFonts w:ascii="Calibri" w:hAnsi="Calibri"/>
          <w:sz w:val="28"/>
          <w:szCs w:val="28"/>
          <w:lang w:val="cy-GB"/>
        </w:rPr>
      </w:pPr>
      <w:r w:rsidRPr="003E735B">
        <w:rPr>
          <w:rFonts w:ascii="Calibri" w:hAnsi="Calibri"/>
          <w:sz w:val="28"/>
          <w:szCs w:val="28"/>
          <w:lang w:val="cy-GB"/>
        </w:rPr>
        <w:t xml:space="preserve">staff </w:t>
      </w:r>
      <w:r w:rsidR="007543EA">
        <w:rPr>
          <w:rFonts w:ascii="Calibri" w:hAnsi="Calibri"/>
          <w:sz w:val="28"/>
          <w:szCs w:val="28"/>
          <w:lang w:val="cy-GB"/>
        </w:rPr>
        <w:t>perthnasol ac unrhyw dystion posibl</w:t>
      </w:r>
      <w:r w:rsidRPr="003E735B">
        <w:rPr>
          <w:rFonts w:ascii="Calibri" w:hAnsi="Calibri"/>
          <w:sz w:val="28"/>
          <w:szCs w:val="28"/>
          <w:lang w:val="cy-GB"/>
        </w:rPr>
        <w:t xml:space="preserve"> </w:t>
      </w:r>
      <w:r w:rsidR="007543EA">
        <w:rPr>
          <w:rFonts w:ascii="Calibri" w:hAnsi="Calibri"/>
          <w:sz w:val="28"/>
          <w:szCs w:val="28"/>
          <w:lang w:val="cy-GB"/>
        </w:rPr>
        <w:t>a chofnodir eu fersiwn hwy ar bapur</w:t>
      </w:r>
      <w:r w:rsidRPr="003E735B">
        <w:rPr>
          <w:rFonts w:ascii="Calibri" w:hAnsi="Calibri"/>
          <w:sz w:val="28"/>
          <w:szCs w:val="28"/>
          <w:lang w:val="cy-GB"/>
        </w:rPr>
        <w:t xml:space="preserve">. </w:t>
      </w:r>
    </w:p>
    <w:p w14:paraId="57CE8BBD" w14:textId="77777777" w:rsidR="00240BFB" w:rsidRPr="003E735B" w:rsidRDefault="00240BFB" w:rsidP="008F7B41">
      <w:pPr>
        <w:rPr>
          <w:rFonts w:ascii="Calibri" w:hAnsi="Calibri"/>
          <w:sz w:val="28"/>
          <w:szCs w:val="28"/>
          <w:lang w:val="cy-GB"/>
        </w:rPr>
      </w:pPr>
    </w:p>
    <w:p w14:paraId="29D3A5CE" w14:textId="3C1D2D71" w:rsidR="00240BFB" w:rsidRPr="003E735B" w:rsidRDefault="007543EA" w:rsidP="008F7B41">
      <w:p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Bydd yr aelod o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staff</w:t>
      </w:r>
      <w:r>
        <w:rPr>
          <w:rFonts w:ascii="Calibri" w:hAnsi="Calibri"/>
          <w:sz w:val="28"/>
          <w:szCs w:val="28"/>
          <w:lang w:val="cy-GB"/>
        </w:rPr>
        <w:t xml:space="preserve"> yn cael</w:t>
      </w:r>
      <w:r w:rsidR="00240BFB" w:rsidRPr="003E735B">
        <w:rPr>
          <w:rFonts w:ascii="Calibri" w:hAnsi="Calibri"/>
          <w:sz w:val="28"/>
          <w:szCs w:val="28"/>
          <w:lang w:val="cy-GB"/>
        </w:rPr>
        <w:t>:</w:t>
      </w:r>
    </w:p>
    <w:p w14:paraId="378CA900" w14:textId="77777777" w:rsidR="00240BFB" w:rsidRPr="003E735B" w:rsidRDefault="00240BFB" w:rsidP="008F7B41">
      <w:pPr>
        <w:rPr>
          <w:rFonts w:ascii="Calibri" w:hAnsi="Calibri"/>
          <w:sz w:val="28"/>
          <w:szCs w:val="28"/>
          <w:lang w:val="cy-GB"/>
        </w:rPr>
      </w:pPr>
    </w:p>
    <w:p w14:paraId="2A3C44AF" w14:textId="46651620" w:rsidR="00240BFB" w:rsidRPr="003E735B" w:rsidRDefault="007543EA" w:rsidP="008F7B41">
      <w:pPr>
        <w:numPr>
          <w:ilvl w:val="0"/>
          <w:numId w:val="3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ei hysbysu’n ysgrifenedig am y cyhuddiad a gafwyd yn ei erbyn ef neu hi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</w:p>
    <w:p w14:paraId="6523C5B0" w14:textId="2F0EADCE" w:rsidR="00240BFB" w:rsidRPr="003E735B" w:rsidRDefault="007543EA" w:rsidP="004377E9">
      <w:pPr>
        <w:numPr>
          <w:ilvl w:val="0"/>
          <w:numId w:val="3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ei hysbysu ynglŷn â pha dystiolaeth sydd ar gael i gefnogi’r cyhuddiad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</w:p>
    <w:p w14:paraId="2863E228" w14:textId="612E8C0E" w:rsidR="00240BFB" w:rsidRPr="003E735B" w:rsidRDefault="007543EA" w:rsidP="004377E9">
      <w:pPr>
        <w:numPr>
          <w:ilvl w:val="0"/>
          <w:numId w:val="3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ei hysbysu am y canlyniadau posibl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, </w:t>
      </w:r>
      <w:r>
        <w:rPr>
          <w:rFonts w:ascii="Calibri" w:hAnsi="Calibri"/>
          <w:sz w:val="28"/>
          <w:szCs w:val="28"/>
          <w:lang w:val="cy-GB"/>
        </w:rPr>
        <w:t>pe bai camymddygiad yn cael ei brofi</w:t>
      </w:r>
    </w:p>
    <w:p w14:paraId="1AE7DD9E" w14:textId="1BACA626" w:rsidR="00240BFB" w:rsidRPr="003E735B" w:rsidRDefault="007543EA" w:rsidP="008F7B41">
      <w:pPr>
        <w:numPr>
          <w:ilvl w:val="0"/>
          <w:numId w:val="3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y cyfle i ystyried eu hymateb i’r cyhuddiadau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</w:p>
    <w:p w14:paraId="4C2DBC02" w14:textId="1B38E9F0" w:rsidR="00240BFB" w:rsidRPr="003E735B" w:rsidRDefault="007543EA" w:rsidP="008F7B41">
      <w:pPr>
        <w:numPr>
          <w:ilvl w:val="0"/>
          <w:numId w:val="3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y cyfle i gyflwyno datganiad ysgrifenedig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</w:p>
    <w:p w14:paraId="119268C1" w14:textId="3302C442" w:rsidR="00240BFB" w:rsidRPr="003E735B" w:rsidRDefault="007543EA" w:rsidP="008F7B41">
      <w:pPr>
        <w:numPr>
          <w:ilvl w:val="0"/>
          <w:numId w:val="3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y cyfle i ofyn am gyngor (fel sy’n briodol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) </w:t>
      </w:r>
      <w:r>
        <w:rPr>
          <w:rFonts w:ascii="Calibri" w:hAnsi="Calibri"/>
          <w:sz w:val="28"/>
          <w:szCs w:val="28"/>
          <w:lang w:val="cy-GB"/>
        </w:rPr>
        <w:t>a chyflwyno datganiad atodol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(</w:t>
      </w:r>
      <w:r>
        <w:rPr>
          <w:rFonts w:ascii="Calibri" w:hAnsi="Calibri"/>
          <w:sz w:val="28"/>
          <w:szCs w:val="28"/>
          <w:lang w:val="cy-GB"/>
        </w:rPr>
        <w:t>os oes angen</w:t>
      </w:r>
      <w:r w:rsidR="00240BFB" w:rsidRPr="003E735B">
        <w:rPr>
          <w:rFonts w:ascii="Calibri" w:hAnsi="Calibri"/>
          <w:sz w:val="28"/>
          <w:szCs w:val="28"/>
          <w:lang w:val="cy-GB"/>
        </w:rPr>
        <w:t>)</w:t>
      </w:r>
    </w:p>
    <w:p w14:paraId="38C9674A" w14:textId="1FDEC1D1" w:rsidR="00240BFB" w:rsidRPr="003E735B" w:rsidRDefault="007543EA" w:rsidP="008F7B41">
      <w:pPr>
        <w:numPr>
          <w:ilvl w:val="0"/>
          <w:numId w:val="3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ei hysbysu am y weithdrefn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  <w:r>
        <w:rPr>
          <w:rFonts w:ascii="Calibri" w:hAnsi="Calibri"/>
          <w:sz w:val="28"/>
          <w:szCs w:val="28"/>
          <w:lang w:val="cy-GB"/>
        </w:rPr>
        <w:t>apelio perthnasol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, </w:t>
      </w:r>
      <w:r>
        <w:rPr>
          <w:rFonts w:ascii="Calibri" w:hAnsi="Calibri"/>
          <w:sz w:val="28"/>
          <w:szCs w:val="28"/>
          <w:lang w:val="cy-GB"/>
        </w:rPr>
        <w:t>pe penderfynir yn ei erbyn ef/hi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</w:p>
    <w:p w14:paraId="218C5E0C" w14:textId="2648D810" w:rsidR="00240BFB" w:rsidRPr="003E735B" w:rsidRDefault="007543EA" w:rsidP="008F7B41">
      <w:pPr>
        <w:numPr>
          <w:ilvl w:val="0"/>
          <w:numId w:val="3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 xml:space="preserve">ei hysbysu am y posibilrwydd y caiff gwybodaeth sy’n ymwneud </w:t>
      </w:r>
      <w:r w:rsidR="00127AC2">
        <w:rPr>
          <w:rFonts w:ascii="Calibri" w:hAnsi="Calibri"/>
          <w:sz w:val="28"/>
          <w:szCs w:val="28"/>
          <w:lang w:val="cy-GB"/>
        </w:rPr>
        <w:t>ag achos difrifol o gamymddygiad ei rannu gyda’r corff dyfarnu perthnasol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  <w:r w:rsidR="00127AC2">
        <w:rPr>
          <w:rFonts w:ascii="Calibri" w:hAnsi="Calibri"/>
          <w:sz w:val="28"/>
          <w:szCs w:val="28"/>
          <w:lang w:val="cy-GB"/>
        </w:rPr>
        <w:t>a gellir ei rannu gyda chyrff dyfarnu eraill, y rheoleiddwyr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Ofqual, </w:t>
      </w:r>
      <w:r w:rsidR="00127AC2">
        <w:rPr>
          <w:rFonts w:ascii="Calibri" w:hAnsi="Calibri"/>
          <w:sz w:val="28"/>
          <w:szCs w:val="28"/>
          <w:lang w:val="cy-GB"/>
        </w:rPr>
        <w:t>yr heddlu a/neu cyrff proffesiynol yn cynnwys y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GTCW</w:t>
      </w:r>
      <w:r w:rsidR="00127AC2">
        <w:rPr>
          <w:rFonts w:ascii="Calibri" w:hAnsi="Calibri"/>
          <w:sz w:val="28"/>
          <w:szCs w:val="28"/>
          <w:lang w:val="cy-GB"/>
        </w:rPr>
        <w:t>.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  <w:r w:rsidR="00127AC2">
        <w:rPr>
          <w:rFonts w:ascii="Calibri" w:hAnsi="Calibri"/>
          <w:sz w:val="28"/>
          <w:szCs w:val="28"/>
          <w:lang w:val="cy-GB"/>
        </w:rPr>
        <w:t>Os cyflwynir gwaith i’w safoni/gwirio neu ar gyfer ei farcio nad yw’n waith yr ymgeisydd ei hun, efallai na fydd y corff dyfarnu’n medru rhoi canlyniad i’r ymgeisydd hwnnw</w:t>
      </w:r>
      <w:r w:rsidR="00240BFB" w:rsidRPr="003E735B">
        <w:rPr>
          <w:rFonts w:ascii="Calibri" w:hAnsi="Calibri"/>
          <w:sz w:val="28"/>
          <w:szCs w:val="28"/>
          <w:lang w:val="cy-GB"/>
        </w:rPr>
        <w:t>.</w:t>
      </w:r>
    </w:p>
    <w:p w14:paraId="2100B5DF" w14:textId="77777777" w:rsidR="00240BFB" w:rsidRPr="003E735B" w:rsidRDefault="00240BFB" w:rsidP="00E00196">
      <w:pPr>
        <w:ind w:left="360"/>
        <w:rPr>
          <w:rFonts w:ascii="Calibri" w:hAnsi="Calibri"/>
          <w:sz w:val="28"/>
          <w:szCs w:val="28"/>
          <w:lang w:val="cy-GB"/>
        </w:rPr>
      </w:pPr>
    </w:p>
    <w:p w14:paraId="334DF8BD" w14:textId="77777777" w:rsidR="008411CA" w:rsidRPr="003E735B" w:rsidRDefault="008411CA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514C4480" w14:textId="77777777" w:rsidR="008411CA" w:rsidRPr="003E735B" w:rsidRDefault="008411CA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75ECB42B" w14:textId="77777777" w:rsidR="008411CA" w:rsidRPr="003E735B" w:rsidRDefault="008411CA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14C8D560" w14:textId="77777777" w:rsidR="008411CA" w:rsidRPr="003E735B" w:rsidRDefault="008411CA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77AE922C" w14:textId="77777777" w:rsidR="008411CA" w:rsidRPr="003E735B" w:rsidRDefault="008411CA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7F2A9B11" w14:textId="77777777" w:rsidR="008411CA" w:rsidRPr="003E735B" w:rsidRDefault="008411CA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54F90325" w14:textId="77777777" w:rsidR="008411CA" w:rsidRPr="003E735B" w:rsidRDefault="008411CA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6FFA85B8" w14:textId="77777777" w:rsidR="008411CA" w:rsidRPr="003E735B" w:rsidRDefault="008411CA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78E8D788" w14:textId="13C7546C" w:rsidR="00240BFB" w:rsidRPr="003E735B" w:rsidRDefault="00127AC2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  <w:r>
        <w:rPr>
          <w:rFonts w:ascii="Calibri" w:hAnsi="Calibri"/>
          <w:b/>
          <w:sz w:val="28"/>
          <w:szCs w:val="28"/>
          <w:u w:val="single"/>
          <w:lang w:val="cy-GB"/>
        </w:rPr>
        <w:t>Sancsiynau Camymddygiad</w:t>
      </w:r>
    </w:p>
    <w:p w14:paraId="17A167A2" w14:textId="77777777" w:rsidR="00240BFB" w:rsidRPr="003E735B" w:rsidRDefault="00240BFB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261162A2" w14:textId="597E322B" w:rsidR="00240BFB" w:rsidRPr="003E735B" w:rsidRDefault="00127AC2" w:rsidP="008F7B41">
      <w:p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Lle ceir bod aelod o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staff </w:t>
      </w:r>
      <w:r>
        <w:rPr>
          <w:rFonts w:ascii="Calibri" w:hAnsi="Calibri"/>
          <w:sz w:val="28"/>
          <w:szCs w:val="28"/>
          <w:lang w:val="cy-GB"/>
        </w:rPr>
        <w:t>yn euog o gamymddygiad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, </w:t>
      </w:r>
      <w:r>
        <w:rPr>
          <w:rFonts w:ascii="Calibri" w:hAnsi="Calibri"/>
          <w:sz w:val="28"/>
          <w:szCs w:val="28"/>
          <w:lang w:val="cy-GB"/>
        </w:rPr>
        <w:t>gall yr ysgol osod y sancsiynau canlynol</w:t>
      </w:r>
      <w:r w:rsidR="00240BFB" w:rsidRPr="003E735B">
        <w:rPr>
          <w:rFonts w:ascii="Calibri" w:hAnsi="Calibri"/>
          <w:sz w:val="28"/>
          <w:szCs w:val="28"/>
          <w:lang w:val="cy-GB"/>
        </w:rPr>
        <w:t>:</w:t>
      </w:r>
    </w:p>
    <w:p w14:paraId="04019DD9" w14:textId="77777777" w:rsidR="00240BFB" w:rsidRPr="003E735B" w:rsidRDefault="00240BFB" w:rsidP="008F7B41">
      <w:pPr>
        <w:rPr>
          <w:rFonts w:ascii="Calibri" w:hAnsi="Calibri"/>
          <w:sz w:val="28"/>
          <w:szCs w:val="28"/>
          <w:lang w:val="cy-GB"/>
        </w:rPr>
      </w:pPr>
    </w:p>
    <w:p w14:paraId="4D113BC3" w14:textId="231907E9" w:rsidR="00240BFB" w:rsidRPr="003E735B" w:rsidRDefault="00127AC2" w:rsidP="008F7B41">
      <w:pPr>
        <w:numPr>
          <w:ilvl w:val="0"/>
          <w:numId w:val="4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b/>
          <w:sz w:val="28"/>
          <w:szCs w:val="28"/>
          <w:lang w:val="cy-GB"/>
        </w:rPr>
        <w:t>rhybudd ysgrifenedig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: </w:t>
      </w:r>
      <w:r>
        <w:rPr>
          <w:rFonts w:ascii="Calibri" w:hAnsi="Calibri"/>
          <w:sz w:val="28"/>
          <w:szCs w:val="28"/>
          <w:lang w:val="cy-GB"/>
        </w:rPr>
        <w:t>Rhoddir i’r aelod o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staff </w:t>
      </w:r>
      <w:r>
        <w:rPr>
          <w:rFonts w:ascii="Calibri" w:hAnsi="Calibri"/>
          <w:sz w:val="28"/>
          <w:szCs w:val="28"/>
          <w:lang w:val="cy-GB"/>
        </w:rPr>
        <w:t>rybudd ysgrifenedig sy’n dweud os caiff y tramgwydd ei ailadrodd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  <w:r>
        <w:rPr>
          <w:rFonts w:ascii="Calibri" w:hAnsi="Calibri"/>
          <w:sz w:val="28"/>
          <w:szCs w:val="28"/>
          <w:lang w:val="cy-GB"/>
        </w:rPr>
        <w:t>o fewn i gyfnod penodol o amser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, </w:t>
      </w:r>
      <w:r>
        <w:rPr>
          <w:rFonts w:ascii="Calibri" w:hAnsi="Calibri"/>
          <w:sz w:val="28"/>
          <w:szCs w:val="28"/>
          <w:lang w:val="cy-GB"/>
        </w:rPr>
        <w:t xml:space="preserve">gosodir sancsiynau penodol eraill </w:t>
      </w:r>
    </w:p>
    <w:p w14:paraId="292E8EF1" w14:textId="65ADB530" w:rsidR="00240BFB" w:rsidRPr="003E735B" w:rsidRDefault="00127AC2" w:rsidP="008F7B41">
      <w:pPr>
        <w:numPr>
          <w:ilvl w:val="0"/>
          <w:numId w:val="4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b/>
          <w:sz w:val="28"/>
          <w:szCs w:val="28"/>
          <w:lang w:val="cy-GB"/>
        </w:rPr>
        <w:t>hyfforddiant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: </w:t>
      </w:r>
      <w:r>
        <w:rPr>
          <w:rFonts w:ascii="Calibri" w:hAnsi="Calibri"/>
          <w:sz w:val="28"/>
          <w:szCs w:val="28"/>
          <w:lang w:val="cy-GB"/>
        </w:rPr>
        <w:t>bydd yn ofynnol i’r aelod o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staff, </w:t>
      </w:r>
      <w:r>
        <w:rPr>
          <w:rFonts w:ascii="Calibri" w:hAnsi="Calibri"/>
          <w:sz w:val="28"/>
          <w:szCs w:val="28"/>
          <w:lang w:val="cy-GB"/>
        </w:rPr>
        <w:t xml:space="preserve">fel amod o ymrwymiad pellach </w:t>
      </w:r>
      <w:r w:rsidR="00D37094">
        <w:rPr>
          <w:rFonts w:ascii="Calibri" w:hAnsi="Calibri"/>
          <w:sz w:val="28"/>
          <w:szCs w:val="28"/>
          <w:lang w:val="cy-GB"/>
        </w:rPr>
        <w:t>mewn asesiadau mewnol ac allanol ymgymryd â hyfforddiant neu fentora penodol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, </w:t>
      </w:r>
      <w:r w:rsidR="00D37094">
        <w:rPr>
          <w:rFonts w:ascii="Calibri" w:hAnsi="Calibri"/>
          <w:sz w:val="28"/>
          <w:szCs w:val="28"/>
          <w:lang w:val="cy-GB"/>
        </w:rPr>
        <w:t>o fewm i gyfnod amser penodol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, </w:t>
      </w:r>
      <w:r w:rsidR="00D37094">
        <w:rPr>
          <w:rFonts w:ascii="Calibri" w:hAnsi="Calibri"/>
          <w:sz w:val="28"/>
          <w:szCs w:val="28"/>
          <w:lang w:val="cy-GB"/>
        </w:rPr>
        <w:t>yn cynnwys proses adolygu ar ddiwedd yr hyfforddiant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</w:p>
    <w:p w14:paraId="7A2E8AFD" w14:textId="1722050E" w:rsidR="00240BFB" w:rsidRPr="003E735B" w:rsidRDefault="00127AC2" w:rsidP="008411CA">
      <w:pPr>
        <w:numPr>
          <w:ilvl w:val="0"/>
          <w:numId w:val="4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b/>
          <w:sz w:val="28"/>
          <w:szCs w:val="28"/>
          <w:lang w:val="cy-GB"/>
        </w:rPr>
        <w:t>amodau arbennig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: </w:t>
      </w:r>
      <w:r w:rsidR="00D37094">
        <w:rPr>
          <w:rFonts w:ascii="Calibri" w:hAnsi="Calibri"/>
          <w:sz w:val="28"/>
          <w:szCs w:val="28"/>
          <w:lang w:val="cy-GB"/>
        </w:rPr>
        <w:t>gosod amodau arbennig</w:t>
      </w:r>
      <w:r w:rsidR="008411CA" w:rsidRPr="003E735B">
        <w:rPr>
          <w:rFonts w:ascii="Calibri" w:hAnsi="Calibri"/>
          <w:sz w:val="28"/>
          <w:szCs w:val="28"/>
          <w:lang w:val="cy-GB"/>
        </w:rPr>
        <w:t xml:space="preserve"> </w:t>
      </w:r>
      <w:r w:rsidR="00D37094">
        <w:rPr>
          <w:rFonts w:ascii="Calibri" w:hAnsi="Calibri"/>
          <w:sz w:val="28"/>
          <w:szCs w:val="28"/>
          <w:lang w:val="cy-GB"/>
        </w:rPr>
        <w:t xml:space="preserve">ar ymrwymiad pellach yr aelod staff i asesu </w:t>
      </w:r>
      <w:r w:rsidR="008411CA" w:rsidRPr="003E735B">
        <w:rPr>
          <w:rFonts w:ascii="Calibri" w:hAnsi="Calibri"/>
          <w:sz w:val="28"/>
          <w:szCs w:val="28"/>
          <w:lang w:val="cy-GB"/>
        </w:rPr>
        <w:t xml:space="preserve"> </w:t>
      </w:r>
    </w:p>
    <w:p w14:paraId="66970B23" w14:textId="11635062" w:rsidR="00240BFB" w:rsidRPr="003E735B" w:rsidRDefault="00127AC2" w:rsidP="008F7B41">
      <w:pPr>
        <w:numPr>
          <w:ilvl w:val="0"/>
          <w:numId w:val="4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b/>
          <w:sz w:val="28"/>
          <w:szCs w:val="28"/>
          <w:lang w:val="cy-GB"/>
        </w:rPr>
        <w:t>gwaharddiad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: </w:t>
      </w:r>
      <w:r w:rsidR="00D37094">
        <w:rPr>
          <w:rFonts w:ascii="Calibri" w:hAnsi="Calibri"/>
          <w:sz w:val="28"/>
          <w:szCs w:val="28"/>
          <w:lang w:val="cy-GB"/>
        </w:rPr>
        <w:t>gwahardd yr aelod o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staff </w:t>
      </w:r>
      <w:r w:rsidR="00D37094">
        <w:rPr>
          <w:rFonts w:ascii="Calibri" w:hAnsi="Calibri"/>
          <w:sz w:val="28"/>
          <w:szCs w:val="28"/>
          <w:lang w:val="cy-GB"/>
        </w:rPr>
        <w:t>o holl ymrwymiadau gweinyddiaeth</w:t>
      </w:r>
      <w:r w:rsidR="00FB41F8">
        <w:rPr>
          <w:rFonts w:ascii="Calibri" w:hAnsi="Calibri"/>
          <w:sz w:val="28"/>
          <w:szCs w:val="28"/>
          <w:lang w:val="cy-GB"/>
        </w:rPr>
        <w:t xml:space="preserve"> </w:t>
      </w:r>
      <w:r w:rsidR="00D37094">
        <w:rPr>
          <w:rFonts w:ascii="Calibri" w:hAnsi="Calibri"/>
          <w:sz w:val="28"/>
          <w:szCs w:val="28"/>
          <w:lang w:val="cy-GB"/>
        </w:rPr>
        <w:t>asesu am gyfnod penodol o amser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</w:p>
    <w:p w14:paraId="4B93280A" w14:textId="6D7FCB61" w:rsidR="00240BFB" w:rsidRPr="003E735B" w:rsidRDefault="00127AC2" w:rsidP="008F7B41">
      <w:pPr>
        <w:numPr>
          <w:ilvl w:val="0"/>
          <w:numId w:val="4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b/>
          <w:sz w:val="28"/>
          <w:szCs w:val="28"/>
          <w:lang w:val="cy-GB"/>
        </w:rPr>
        <w:t>diswyddo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: </w:t>
      </w:r>
      <w:r w:rsidR="00D37094">
        <w:rPr>
          <w:rFonts w:ascii="Calibri" w:hAnsi="Calibri"/>
          <w:sz w:val="28"/>
          <w:szCs w:val="28"/>
          <w:lang w:val="cy-GB"/>
        </w:rPr>
        <w:t>pe ystyrir bod graddau’r camymddygiad yn gamymddygiad proffesiynol difrifol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, </w:t>
      </w:r>
      <w:r w:rsidR="00D37094">
        <w:rPr>
          <w:rFonts w:ascii="Calibri" w:hAnsi="Calibri"/>
          <w:sz w:val="28"/>
          <w:szCs w:val="28"/>
          <w:lang w:val="cy-GB"/>
        </w:rPr>
        <w:t>gallai’r aelod o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staff </w:t>
      </w:r>
      <w:r w:rsidR="00D37094">
        <w:rPr>
          <w:rFonts w:ascii="Calibri" w:hAnsi="Calibri"/>
          <w:sz w:val="28"/>
          <w:szCs w:val="28"/>
          <w:lang w:val="cy-GB"/>
        </w:rPr>
        <w:t>wynebu diswyddiad o’i swydd.</w:t>
      </w:r>
    </w:p>
    <w:p w14:paraId="6773D7CE" w14:textId="77777777" w:rsidR="00240BFB" w:rsidRPr="003E735B" w:rsidRDefault="00240BFB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622AE14F" w14:textId="6D6142E3" w:rsidR="00240BFB" w:rsidRPr="003E735B" w:rsidRDefault="00240BFB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  <w:r w:rsidRPr="003E735B">
        <w:rPr>
          <w:rFonts w:ascii="Calibri" w:hAnsi="Calibri"/>
          <w:b/>
          <w:sz w:val="28"/>
          <w:szCs w:val="28"/>
          <w:u w:val="single"/>
          <w:lang w:val="cy-GB"/>
        </w:rPr>
        <w:t>Ap</w:t>
      </w:r>
      <w:r w:rsidR="00127AC2">
        <w:rPr>
          <w:rFonts w:ascii="Calibri" w:hAnsi="Calibri"/>
          <w:b/>
          <w:sz w:val="28"/>
          <w:szCs w:val="28"/>
          <w:u w:val="single"/>
          <w:lang w:val="cy-GB"/>
        </w:rPr>
        <w:t>eliadau</w:t>
      </w:r>
    </w:p>
    <w:p w14:paraId="22128DFC" w14:textId="77777777" w:rsidR="00240BFB" w:rsidRPr="003E735B" w:rsidRDefault="00240BFB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3CDDC0CF" w14:textId="1B86621F" w:rsidR="00240BFB" w:rsidRPr="003E735B" w:rsidRDefault="00127AC2" w:rsidP="008F7B41">
      <w:p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Gall yr aelod o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staff </w:t>
      </w:r>
      <w:r>
        <w:rPr>
          <w:rFonts w:ascii="Calibri" w:hAnsi="Calibri"/>
          <w:sz w:val="28"/>
          <w:szCs w:val="28"/>
          <w:lang w:val="cy-GB"/>
        </w:rPr>
        <w:t>apelio yn erbyn sancsiynau a osodwyd arnynt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. </w:t>
      </w:r>
      <w:r>
        <w:rPr>
          <w:rFonts w:ascii="Calibri" w:hAnsi="Calibri"/>
          <w:sz w:val="28"/>
          <w:szCs w:val="28"/>
          <w:lang w:val="cy-GB"/>
        </w:rPr>
        <w:t>Cynhelir apeliadau’n unol â Pholisi Apelio’r sefydliad</w:t>
      </w:r>
      <w:r w:rsidR="00240BFB" w:rsidRPr="003E735B">
        <w:rPr>
          <w:rFonts w:ascii="Calibri" w:hAnsi="Calibri"/>
          <w:sz w:val="28"/>
          <w:szCs w:val="28"/>
          <w:lang w:val="cy-GB"/>
        </w:rPr>
        <w:t>.</w:t>
      </w:r>
    </w:p>
    <w:p w14:paraId="223A8AE2" w14:textId="79B062BC" w:rsidR="00240BFB" w:rsidRDefault="00240BFB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7EC8B137" w14:textId="744392F9" w:rsidR="00D37094" w:rsidRDefault="00D37094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5F6A4E5F" w14:textId="0C4D6C5B" w:rsidR="00D37094" w:rsidRDefault="00D37094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11428A5F" w14:textId="40C3118A" w:rsidR="00D37094" w:rsidRDefault="00D37094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1684A95C" w14:textId="7A61FA2C" w:rsidR="00D37094" w:rsidRDefault="00D37094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1BC75C54" w14:textId="4A2DBD2F" w:rsidR="00D37094" w:rsidRDefault="00D37094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57BF9687" w14:textId="6BFEACCE" w:rsidR="00D37094" w:rsidRDefault="00D37094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24384D07" w14:textId="1EEFD87E" w:rsidR="00D37094" w:rsidRDefault="00D37094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7251102B" w14:textId="2AE63CE1" w:rsidR="00D37094" w:rsidRDefault="00D37094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5DBA55EF" w14:textId="507F95A1" w:rsidR="00D37094" w:rsidRDefault="00D37094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499C193B" w14:textId="0480BAD0" w:rsidR="00D37094" w:rsidRDefault="00D37094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598B70E3" w14:textId="55769E90" w:rsidR="00D37094" w:rsidRDefault="00D37094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42ADDBF2" w14:textId="22DBA064" w:rsidR="00D37094" w:rsidRDefault="00D37094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5EA4EF1F" w14:textId="4A5B96BF" w:rsidR="00D37094" w:rsidRDefault="00D37094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36B2FE1F" w14:textId="0BCBB1D9" w:rsidR="00D37094" w:rsidRDefault="00D37094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2072895B" w14:textId="650C3263" w:rsidR="00D37094" w:rsidRDefault="00D37094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1FF5E100" w14:textId="36C57918" w:rsidR="00D37094" w:rsidRDefault="00D37094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50C35B1E" w14:textId="77777777" w:rsidR="00D37094" w:rsidRPr="003E735B" w:rsidRDefault="00D37094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3AEED718" w14:textId="77777777" w:rsidR="00240BFB" w:rsidRPr="003E735B" w:rsidRDefault="00D37094" w:rsidP="004377E9">
      <w:pPr>
        <w:jc w:val="center"/>
        <w:rPr>
          <w:rFonts w:ascii="Calibri" w:hAnsi="Calibri"/>
          <w:b/>
          <w:sz w:val="32"/>
          <w:szCs w:val="32"/>
          <w:u w:val="single"/>
          <w:lang w:val="cy-GB"/>
        </w:rPr>
      </w:pPr>
      <w:r>
        <w:rPr>
          <w:rFonts w:ascii="Calibri" w:hAnsi="Calibri"/>
          <w:b/>
          <w:sz w:val="32"/>
          <w:szCs w:val="32"/>
          <w:u w:val="single"/>
          <w:lang w:val="cy-GB"/>
        </w:rPr>
        <w:t>Polisi Camymddygiad Ymgeisydd</w:t>
      </w:r>
    </w:p>
    <w:p w14:paraId="77BE8922" w14:textId="77777777" w:rsidR="00240BFB" w:rsidRPr="003E735B" w:rsidRDefault="00240BFB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639FE040" w14:textId="1A2ADEC1" w:rsidR="00240BFB" w:rsidRPr="003E735B" w:rsidRDefault="00D37094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  <w:r>
        <w:rPr>
          <w:rFonts w:ascii="Calibri" w:hAnsi="Calibri"/>
          <w:b/>
          <w:sz w:val="28"/>
          <w:szCs w:val="28"/>
          <w:u w:val="single"/>
          <w:lang w:val="cy-GB"/>
        </w:rPr>
        <w:t>Cyflwyniad</w:t>
      </w:r>
    </w:p>
    <w:p w14:paraId="076ADDAE" w14:textId="77777777" w:rsidR="00240BFB" w:rsidRPr="003E735B" w:rsidRDefault="00240BFB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0C5D2A7A" w14:textId="286B2E3E" w:rsidR="000962CB" w:rsidRPr="003E735B" w:rsidRDefault="000962CB" w:rsidP="000962CB">
      <w:p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 xml:space="preserve">Mae’r polisi hwn yn ceisio diffinio’r gweithdrefnau i’w dilyn pe ceir unrhyw anghytundeb neu gyhuddiad sy’n ymwneud â chamymddygiad </w:t>
      </w:r>
      <w:r>
        <w:rPr>
          <w:rFonts w:ascii="Calibri" w:hAnsi="Calibri"/>
          <w:sz w:val="28"/>
          <w:szCs w:val="28"/>
          <w:lang w:val="cy-GB"/>
        </w:rPr>
        <w:t>ymgeisydd mewn asesiad o g</w:t>
      </w:r>
      <w:r>
        <w:rPr>
          <w:rFonts w:ascii="Calibri" w:hAnsi="Calibri"/>
          <w:sz w:val="28"/>
          <w:szCs w:val="28"/>
          <w:lang w:val="cy-GB"/>
        </w:rPr>
        <w:t>ymwysterau</w:t>
      </w:r>
      <w:r w:rsidRPr="003E735B">
        <w:rPr>
          <w:rFonts w:ascii="Calibri" w:hAnsi="Calibri"/>
          <w:sz w:val="28"/>
          <w:szCs w:val="28"/>
          <w:lang w:val="cy-GB"/>
        </w:rPr>
        <w:t xml:space="preserve"> </w:t>
      </w:r>
      <w:r>
        <w:rPr>
          <w:rFonts w:ascii="Calibri" w:hAnsi="Calibri"/>
          <w:sz w:val="28"/>
          <w:szCs w:val="28"/>
          <w:lang w:val="cy-GB"/>
        </w:rPr>
        <w:t>sy’n cael eu marcio’n fewnol a hefyd ynglŷn ag arholiadau sy’n cael eu marcio’n allanol</w:t>
      </w:r>
      <w:r w:rsidRPr="003E735B">
        <w:rPr>
          <w:rFonts w:ascii="Calibri" w:hAnsi="Calibri"/>
          <w:sz w:val="28"/>
          <w:szCs w:val="28"/>
          <w:lang w:val="cy-GB"/>
        </w:rPr>
        <w:t>.</w:t>
      </w:r>
    </w:p>
    <w:p w14:paraId="6975C0A5" w14:textId="77777777" w:rsidR="000962CB" w:rsidRDefault="000962CB" w:rsidP="008F7B41">
      <w:pPr>
        <w:rPr>
          <w:rFonts w:ascii="Calibri" w:hAnsi="Calibri"/>
          <w:sz w:val="28"/>
          <w:szCs w:val="28"/>
          <w:lang w:val="cy-GB"/>
        </w:rPr>
      </w:pPr>
    </w:p>
    <w:p w14:paraId="6E0A765B" w14:textId="591401F7" w:rsidR="00240BFB" w:rsidRPr="003E735B" w:rsidRDefault="000962CB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  <w:r>
        <w:rPr>
          <w:rFonts w:ascii="Calibri" w:hAnsi="Calibri"/>
          <w:b/>
          <w:sz w:val="28"/>
          <w:szCs w:val="28"/>
          <w:u w:val="single"/>
          <w:lang w:val="cy-GB"/>
        </w:rPr>
        <w:t>Enghreifftiau o Gamymddygiad</w:t>
      </w:r>
    </w:p>
    <w:p w14:paraId="226B732D" w14:textId="77777777" w:rsidR="00240BFB" w:rsidRPr="003E735B" w:rsidRDefault="00240BFB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58EFB428" w14:textId="79F31F97" w:rsidR="000962CB" w:rsidRPr="003E735B" w:rsidRDefault="000962CB" w:rsidP="000962CB">
      <w:p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Ni chaiff ymgais i gamymddwyn neu weithgaredd o gamymddygiad gwirioneddol ei oddef</w:t>
      </w:r>
      <w:r w:rsidRPr="003E735B">
        <w:rPr>
          <w:rFonts w:ascii="Calibri" w:hAnsi="Calibri"/>
          <w:sz w:val="28"/>
          <w:szCs w:val="28"/>
          <w:lang w:val="cy-GB"/>
        </w:rPr>
        <w:t xml:space="preserve">. </w:t>
      </w:r>
      <w:r>
        <w:rPr>
          <w:rFonts w:ascii="Calibri" w:hAnsi="Calibri"/>
          <w:sz w:val="28"/>
          <w:szCs w:val="28"/>
          <w:lang w:val="cy-GB"/>
        </w:rPr>
        <w:t>Mae’r canlynol yn enghreifftiau o gamymddygiad gan</w:t>
      </w:r>
      <w:r w:rsidRPr="003E735B">
        <w:rPr>
          <w:rFonts w:ascii="Calibri" w:hAnsi="Calibri"/>
          <w:sz w:val="28"/>
          <w:szCs w:val="28"/>
          <w:lang w:val="cy-GB"/>
        </w:rPr>
        <w:t xml:space="preserve"> </w:t>
      </w:r>
      <w:r>
        <w:rPr>
          <w:rFonts w:ascii="Calibri" w:hAnsi="Calibri"/>
          <w:sz w:val="28"/>
          <w:szCs w:val="28"/>
          <w:lang w:val="cy-GB"/>
        </w:rPr>
        <w:t xml:space="preserve">ymgeiswyr </w:t>
      </w:r>
      <w:r>
        <w:rPr>
          <w:rFonts w:ascii="Calibri" w:hAnsi="Calibri"/>
          <w:sz w:val="28"/>
          <w:szCs w:val="28"/>
          <w:lang w:val="cy-GB"/>
        </w:rPr>
        <w:t>yn ymwneud â chymwysterau ar sail portffolio</w:t>
      </w:r>
      <w:r w:rsidRPr="003E735B">
        <w:rPr>
          <w:rFonts w:ascii="Calibri" w:hAnsi="Calibri"/>
          <w:sz w:val="28"/>
          <w:szCs w:val="28"/>
          <w:lang w:val="cy-GB"/>
        </w:rPr>
        <w:t xml:space="preserve">. </w:t>
      </w:r>
      <w:r>
        <w:rPr>
          <w:rFonts w:ascii="Calibri" w:hAnsi="Calibri"/>
          <w:sz w:val="28"/>
          <w:szCs w:val="28"/>
          <w:lang w:val="cy-GB"/>
        </w:rPr>
        <w:t>Nid yw’r rhestr yn gyflawn</w:t>
      </w:r>
      <w:r w:rsidRPr="003E735B">
        <w:rPr>
          <w:rFonts w:ascii="Calibri" w:hAnsi="Calibri"/>
          <w:sz w:val="28"/>
          <w:szCs w:val="28"/>
          <w:lang w:val="cy-GB"/>
        </w:rPr>
        <w:t>:</w:t>
      </w:r>
    </w:p>
    <w:p w14:paraId="7EF59DE7" w14:textId="77777777" w:rsidR="00240BFB" w:rsidRPr="003E735B" w:rsidRDefault="00240BFB" w:rsidP="008F7B41">
      <w:pPr>
        <w:rPr>
          <w:rFonts w:ascii="Calibri" w:hAnsi="Calibri"/>
          <w:sz w:val="28"/>
          <w:szCs w:val="28"/>
          <w:lang w:val="cy-GB"/>
        </w:rPr>
      </w:pPr>
    </w:p>
    <w:p w14:paraId="2FB79DAE" w14:textId="4DDB3C12" w:rsidR="00240BFB" w:rsidRPr="003E735B" w:rsidRDefault="000962CB" w:rsidP="008F7B41">
      <w:pPr>
        <w:numPr>
          <w:ilvl w:val="0"/>
          <w:numId w:val="5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Llên-ladrad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: </w:t>
      </w:r>
      <w:r>
        <w:rPr>
          <w:rFonts w:ascii="Calibri" w:hAnsi="Calibri"/>
          <w:sz w:val="28"/>
          <w:szCs w:val="28"/>
          <w:lang w:val="cy-GB"/>
        </w:rPr>
        <w:t>copïo a throsglwyddo gwaith person arall, yn gyfangwbl neu’n rhannol, fel gwaith yr ymgeisydd ei hun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</w:p>
    <w:p w14:paraId="3228F24E" w14:textId="01AD1FA8" w:rsidR="00240BFB" w:rsidRPr="003E735B" w:rsidRDefault="00240BFB" w:rsidP="008F7B41">
      <w:pPr>
        <w:numPr>
          <w:ilvl w:val="0"/>
          <w:numId w:val="5"/>
        </w:numPr>
        <w:rPr>
          <w:rFonts w:ascii="Calibri" w:hAnsi="Calibri"/>
          <w:sz w:val="28"/>
          <w:szCs w:val="28"/>
          <w:lang w:val="cy-GB"/>
        </w:rPr>
      </w:pPr>
      <w:r w:rsidRPr="003E735B">
        <w:rPr>
          <w:rFonts w:ascii="Calibri" w:hAnsi="Calibri"/>
          <w:sz w:val="28"/>
          <w:szCs w:val="28"/>
          <w:lang w:val="cy-GB"/>
        </w:rPr>
        <w:t>C</w:t>
      </w:r>
      <w:r w:rsidR="000962CB">
        <w:rPr>
          <w:rFonts w:ascii="Calibri" w:hAnsi="Calibri"/>
          <w:sz w:val="28"/>
          <w:szCs w:val="28"/>
          <w:lang w:val="cy-GB"/>
        </w:rPr>
        <w:t>ydgynllwynio</w:t>
      </w:r>
      <w:r w:rsidRPr="003E735B">
        <w:rPr>
          <w:rFonts w:ascii="Calibri" w:hAnsi="Calibri"/>
          <w:sz w:val="28"/>
          <w:szCs w:val="28"/>
          <w:lang w:val="cy-GB"/>
        </w:rPr>
        <w:t xml:space="preserve">: </w:t>
      </w:r>
      <w:r w:rsidR="000962CB">
        <w:rPr>
          <w:rFonts w:ascii="Calibri" w:hAnsi="Calibri"/>
          <w:sz w:val="28"/>
          <w:szCs w:val="28"/>
          <w:lang w:val="cy-GB"/>
        </w:rPr>
        <w:t>gweithio ar y cyd gyda dysgwyr eraill i gynhyrchu gwaith</w:t>
      </w:r>
      <w:r w:rsidRPr="003E735B">
        <w:rPr>
          <w:rFonts w:ascii="Calibri" w:hAnsi="Calibri"/>
          <w:sz w:val="28"/>
          <w:szCs w:val="28"/>
          <w:lang w:val="cy-GB"/>
        </w:rPr>
        <w:t xml:space="preserve"> </w:t>
      </w:r>
      <w:r w:rsidR="000962CB">
        <w:rPr>
          <w:rFonts w:ascii="Calibri" w:hAnsi="Calibri"/>
          <w:sz w:val="28"/>
          <w:szCs w:val="28"/>
          <w:lang w:val="cy-GB"/>
        </w:rPr>
        <w:t xml:space="preserve">sy’n cael ei gyflwyno fel gwaith yr ymgeisydd yn unig </w:t>
      </w:r>
    </w:p>
    <w:p w14:paraId="67E468DC" w14:textId="3B5704B2" w:rsidR="00240BFB" w:rsidRPr="003E735B" w:rsidRDefault="000962CB" w:rsidP="008F7B41">
      <w:pPr>
        <w:numPr>
          <w:ilvl w:val="0"/>
          <w:numId w:val="5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Methu ufuddhau i gyfarwyddiadau’r aseswr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– </w:t>
      </w:r>
      <w:r>
        <w:rPr>
          <w:rFonts w:ascii="Calibri" w:hAnsi="Calibri"/>
          <w:sz w:val="28"/>
          <w:szCs w:val="28"/>
          <w:lang w:val="cy-GB"/>
        </w:rPr>
        <w:t>gallai hyn gyfeirio at y defnydd o adnoddau y dywedwyd yn benodol wrth yr ymgeisydd am beidio eu defnyddio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</w:p>
    <w:p w14:paraId="4097A78C" w14:textId="57B79042" w:rsidR="008411CA" w:rsidRPr="003E735B" w:rsidRDefault="000962CB" w:rsidP="008F7B41">
      <w:pPr>
        <w:numPr>
          <w:ilvl w:val="0"/>
          <w:numId w:val="5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Newid unrhyw ddogfen canlyniadau</w:t>
      </w:r>
    </w:p>
    <w:p w14:paraId="150387B8" w14:textId="77777777" w:rsidR="008411CA" w:rsidRPr="003E735B" w:rsidRDefault="008411CA" w:rsidP="008F7B41">
      <w:pPr>
        <w:rPr>
          <w:rFonts w:ascii="Calibri" w:hAnsi="Calibri"/>
          <w:sz w:val="28"/>
          <w:szCs w:val="28"/>
          <w:lang w:val="cy-GB"/>
        </w:rPr>
      </w:pPr>
    </w:p>
    <w:p w14:paraId="437A59DD" w14:textId="42A700FB" w:rsidR="00240BFB" w:rsidRPr="003E735B" w:rsidRDefault="000962CB" w:rsidP="008F7B41">
      <w:p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Os yw athro’n amau bod ymgeisydd wedi camymddwyn, hysbysir yr ymgeisydd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  <w:r>
        <w:rPr>
          <w:rFonts w:ascii="Calibri" w:hAnsi="Calibri"/>
          <w:sz w:val="28"/>
          <w:szCs w:val="28"/>
          <w:lang w:val="cy-GB"/>
        </w:rPr>
        <w:t>ac esbonir y cyhuddiadau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. </w:t>
      </w:r>
      <w:r>
        <w:rPr>
          <w:rFonts w:ascii="Calibri" w:hAnsi="Calibri"/>
          <w:sz w:val="28"/>
          <w:szCs w:val="28"/>
          <w:lang w:val="cy-GB"/>
        </w:rPr>
        <w:t>Bydd cyfle gan yr ymgeisydd i roi eu fersiwn hwy cyn gwneud penderfyniad terfynol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. </w:t>
      </w:r>
      <w:r>
        <w:rPr>
          <w:rFonts w:ascii="Calibri" w:hAnsi="Calibri"/>
          <w:sz w:val="28"/>
          <w:szCs w:val="28"/>
          <w:lang w:val="cy-GB"/>
        </w:rPr>
        <w:t xml:space="preserve">Os yw’r ymgeisydd yn derbyn bod camymddygiad wedi digwydd, </w:t>
      </w:r>
      <w:r w:rsidR="008D4C68">
        <w:rPr>
          <w:rFonts w:ascii="Calibri" w:hAnsi="Calibri"/>
          <w:sz w:val="28"/>
          <w:szCs w:val="28"/>
          <w:lang w:val="cy-GB"/>
        </w:rPr>
        <w:t>rhoddir cyfle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  <w:r w:rsidR="008D4C68">
        <w:rPr>
          <w:rFonts w:ascii="Calibri" w:hAnsi="Calibri"/>
          <w:sz w:val="28"/>
          <w:szCs w:val="28"/>
          <w:lang w:val="cy-GB"/>
        </w:rPr>
        <w:t>iddo ef /iddi hi ailwneud yr aseiniad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. </w:t>
      </w:r>
      <w:r w:rsidR="008D4C68">
        <w:rPr>
          <w:rFonts w:ascii="Calibri" w:hAnsi="Calibri"/>
          <w:sz w:val="28"/>
          <w:szCs w:val="28"/>
          <w:lang w:val="cy-GB"/>
        </w:rPr>
        <w:t>Os ceir yr ymgeisydd yn euog o gamymddygiad yn dilyn ymchwiliad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, </w:t>
      </w:r>
      <w:r w:rsidR="008D4C68">
        <w:rPr>
          <w:rFonts w:ascii="Calibri" w:hAnsi="Calibri"/>
          <w:sz w:val="28"/>
          <w:szCs w:val="28"/>
          <w:lang w:val="cy-GB"/>
        </w:rPr>
        <w:t>gall yr athro benderfynu ailfarcio’r aseiniadau blaenorol a gellid hefyd wrthod y rhain os canfyddir pryderon cyffelyb</w:t>
      </w:r>
      <w:r w:rsidR="00240BFB" w:rsidRPr="003E735B">
        <w:rPr>
          <w:rFonts w:ascii="Calibri" w:hAnsi="Calibri"/>
          <w:sz w:val="28"/>
          <w:szCs w:val="28"/>
          <w:lang w:val="cy-GB"/>
        </w:rPr>
        <w:t>.</w:t>
      </w:r>
    </w:p>
    <w:p w14:paraId="47D639B8" w14:textId="77777777" w:rsidR="00240BFB" w:rsidRPr="003E735B" w:rsidRDefault="00240BFB" w:rsidP="008F7B41">
      <w:pPr>
        <w:rPr>
          <w:rFonts w:ascii="Calibri" w:hAnsi="Calibri"/>
          <w:sz w:val="28"/>
          <w:szCs w:val="28"/>
          <w:lang w:val="cy-GB"/>
        </w:rPr>
      </w:pPr>
    </w:p>
    <w:p w14:paraId="007117CC" w14:textId="77777777" w:rsidR="00240BFB" w:rsidRPr="003E735B" w:rsidRDefault="00240BFB" w:rsidP="008F7B41">
      <w:pPr>
        <w:rPr>
          <w:rFonts w:ascii="Calibri" w:hAnsi="Calibri"/>
          <w:sz w:val="28"/>
          <w:szCs w:val="28"/>
          <w:lang w:val="cy-GB"/>
        </w:rPr>
      </w:pPr>
    </w:p>
    <w:p w14:paraId="0DAA9952" w14:textId="1B486A98" w:rsidR="00240BFB" w:rsidRPr="003E735B" w:rsidRDefault="008D4C68" w:rsidP="008F7B41">
      <w:p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Mae’r canlynol yn enghreifftiau o gamymddygiad gan ymgeiswyr mewn perthynas ag arholiadau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. </w:t>
      </w:r>
      <w:r>
        <w:rPr>
          <w:rFonts w:ascii="Calibri" w:hAnsi="Calibri"/>
          <w:sz w:val="28"/>
          <w:szCs w:val="28"/>
          <w:lang w:val="cy-GB"/>
        </w:rPr>
        <w:t>Nid yw’r rhestr yn gyflawn</w:t>
      </w:r>
      <w:r w:rsidR="00240BFB" w:rsidRPr="003E735B">
        <w:rPr>
          <w:rFonts w:ascii="Calibri" w:hAnsi="Calibri"/>
          <w:sz w:val="28"/>
          <w:szCs w:val="28"/>
          <w:lang w:val="cy-GB"/>
        </w:rPr>
        <w:t>:</w:t>
      </w:r>
    </w:p>
    <w:p w14:paraId="64C898B5" w14:textId="77777777" w:rsidR="00240BFB" w:rsidRPr="003E735B" w:rsidRDefault="00240BFB" w:rsidP="008F7B41">
      <w:pPr>
        <w:rPr>
          <w:rFonts w:ascii="Calibri" w:hAnsi="Calibri"/>
          <w:sz w:val="28"/>
          <w:szCs w:val="28"/>
          <w:lang w:val="cy-GB"/>
        </w:rPr>
      </w:pPr>
    </w:p>
    <w:p w14:paraId="7E974CC0" w14:textId="3F7A7684" w:rsidR="00240BFB" w:rsidRPr="003E735B" w:rsidRDefault="008D4C68" w:rsidP="008F7B41">
      <w:pPr>
        <w:numPr>
          <w:ilvl w:val="0"/>
          <w:numId w:val="6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Siarad yn ystod arholiad</w:t>
      </w:r>
    </w:p>
    <w:p w14:paraId="0D6866FA" w14:textId="22BAD09D" w:rsidR="00240BFB" w:rsidRPr="003E735B" w:rsidRDefault="008D4C68" w:rsidP="008F7B41">
      <w:pPr>
        <w:numPr>
          <w:ilvl w:val="0"/>
          <w:numId w:val="6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Mynd â ffôn symunol i arholiad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</w:p>
    <w:p w14:paraId="794336CB" w14:textId="49FCCDB4" w:rsidR="00240BFB" w:rsidRPr="003E735B" w:rsidRDefault="008D4C68" w:rsidP="004377E9">
      <w:pPr>
        <w:numPr>
          <w:ilvl w:val="0"/>
          <w:numId w:val="6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Mynd ag unrhyw e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item </w:t>
      </w:r>
      <w:r>
        <w:rPr>
          <w:rFonts w:ascii="Calibri" w:hAnsi="Calibri"/>
          <w:sz w:val="28"/>
          <w:szCs w:val="28"/>
          <w:lang w:val="cy-GB"/>
        </w:rPr>
        <w:t xml:space="preserve">ac eithrio’r rhai sy’n dderbyniol gan y Corff Dyfarnu i’r arholiad, fel llyfrau neu nodiadau </w:t>
      </w:r>
    </w:p>
    <w:p w14:paraId="229A0FDF" w14:textId="54857655" w:rsidR="00240BFB" w:rsidRPr="003E735B" w:rsidRDefault="008D4C68" w:rsidP="008F7B41">
      <w:pPr>
        <w:numPr>
          <w:ilvl w:val="0"/>
          <w:numId w:val="6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Gadael yr ystafell arholiadau heb ganiatâd</w:t>
      </w:r>
    </w:p>
    <w:p w14:paraId="7EACACE1" w14:textId="0B54E889" w:rsidR="008411CA" w:rsidRPr="00FB41F8" w:rsidRDefault="008D4C68" w:rsidP="008F7B41">
      <w:pPr>
        <w:numPr>
          <w:ilvl w:val="0"/>
          <w:numId w:val="6"/>
        </w:num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Pasio nodiadau neu bapurau neu’n derbyn nodiadau neu bapurau gan ymgeisydd arall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</w:p>
    <w:p w14:paraId="417128C7" w14:textId="77777777" w:rsidR="008411CA" w:rsidRPr="003E735B" w:rsidRDefault="008411CA" w:rsidP="008F7B41">
      <w:pPr>
        <w:rPr>
          <w:rFonts w:ascii="Calibri" w:hAnsi="Calibri"/>
          <w:sz w:val="28"/>
          <w:szCs w:val="28"/>
          <w:lang w:val="cy-GB"/>
        </w:rPr>
      </w:pPr>
    </w:p>
    <w:p w14:paraId="2D3629A5" w14:textId="77777777" w:rsidR="008411CA" w:rsidRPr="003E735B" w:rsidRDefault="008411CA" w:rsidP="008F7B41">
      <w:pPr>
        <w:rPr>
          <w:rFonts w:ascii="Calibri" w:hAnsi="Calibri"/>
          <w:sz w:val="28"/>
          <w:szCs w:val="28"/>
          <w:lang w:val="cy-GB"/>
        </w:rPr>
      </w:pPr>
    </w:p>
    <w:p w14:paraId="11E86022" w14:textId="62DF9994" w:rsidR="00240BFB" w:rsidRPr="003E735B" w:rsidRDefault="008D4C68" w:rsidP="008F7B41">
      <w:p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Os yw athro’n amau bod ymgeisydd wedi camymddwyn yn ystod arholiad, hysbysir yr ymgeisydd ac esbonior y cyhuddiadau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. </w:t>
      </w:r>
      <w:r>
        <w:rPr>
          <w:rFonts w:ascii="Calibri" w:hAnsi="Calibri"/>
          <w:sz w:val="28"/>
          <w:szCs w:val="28"/>
          <w:lang w:val="cy-GB"/>
        </w:rPr>
        <w:t>Bydd cyfle gan yr ymgeisydd i roi eu fersiwn hwy o’r digwyddiadau cyn gwneud unrhyw benderfyniad terfynol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. </w:t>
      </w:r>
      <w:r>
        <w:rPr>
          <w:rFonts w:ascii="Calibri" w:hAnsi="Calibri"/>
          <w:sz w:val="28"/>
          <w:szCs w:val="28"/>
          <w:lang w:val="cy-GB"/>
        </w:rPr>
        <w:t>Os ceir yr ymgeisydd yn euog o gamymddygiad, hysbysir y Corff Dyfarnu a chaiff papur arholiad yr ymgeisydd ei ddileu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. </w:t>
      </w:r>
      <w:r>
        <w:rPr>
          <w:rFonts w:ascii="Calibri" w:hAnsi="Calibri"/>
          <w:sz w:val="28"/>
          <w:szCs w:val="28"/>
          <w:lang w:val="cy-GB"/>
        </w:rPr>
        <w:t>Nid yw’r ymgeisydd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 </w:t>
      </w:r>
      <w:r>
        <w:rPr>
          <w:rFonts w:ascii="Calibri" w:hAnsi="Calibri"/>
          <w:sz w:val="28"/>
          <w:szCs w:val="28"/>
          <w:lang w:val="cy-GB"/>
        </w:rPr>
        <w:t>yn debyg o gael cyfle i ailadrodd yr arholiad</w:t>
      </w:r>
      <w:r w:rsidR="00240BFB" w:rsidRPr="003E735B">
        <w:rPr>
          <w:rFonts w:ascii="Calibri" w:hAnsi="Calibri"/>
          <w:sz w:val="28"/>
          <w:szCs w:val="28"/>
          <w:lang w:val="cy-GB"/>
        </w:rPr>
        <w:t xml:space="preserve">. </w:t>
      </w:r>
    </w:p>
    <w:p w14:paraId="1ABCACE1" w14:textId="77777777" w:rsidR="00240BFB" w:rsidRPr="003E735B" w:rsidRDefault="00240BFB" w:rsidP="008F7B41">
      <w:pPr>
        <w:rPr>
          <w:rFonts w:ascii="Calibri" w:hAnsi="Calibri"/>
          <w:b/>
          <w:sz w:val="28"/>
          <w:szCs w:val="28"/>
          <w:lang w:val="cy-GB"/>
        </w:rPr>
      </w:pPr>
    </w:p>
    <w:p w14:paraId="5340F3E0" w14:textId="13469599" w:rsidR="00240BFB" w:rsidRPr="003E735B" w:rsidRDefault="00240BFB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  <w:r w:rsidRPr="003E735B">
        <w:rPr>
          <w:rFonts w:ascii="Calibri" w:hAnsi="Calibri"/>
          <w:b/>
          <w:sz w:val="28"/>
          <w:szCs w:val="28"/>
          <w:u w:val="single"/>
          <w:lang w:val="cy-GB"/>
        </w:rPr>
        <w:t>Ap</w:t>
      </w:r>
      <w:r w:rsidR="008D4C68">
        <w:rPr>
          <w:rFonts w:ascii="Calibri" w:hAnsi="Calibri"/>
          <w:b/>
          <w:sz w:val="28"/>
          <w:szCs w:val="28"/>
          <w:u w:val="single"/>
          <w:lang w:val="cy-GB"/>
        </w:rPr>
        <w:t>eliadau</w:t>
      </w:r>
    </w:p>
    <w:p w14:paraId="7DD8C4CB" w14:textId="77777777" w:rsidR="00240BFB" w:rsidRPr="003E735B" w:rsidRDefault="00240BFB" w:rsidP="008F7B41">
      <w:pPr>
        <w:rPr>
          <w:rFonts w:ascii="Calibri" w:hAnsi="Calibri"/>
          <w:b/>
          <w:sz w:val="28"/>
          <w:szCs w:val="28"/>
          <w:u w:val="single"/>
          <w:lang w:val="cy-GB"/>
        </w:rPr>
      </w:pPr>
    </w:p>
    <w:p w14:paraId="29C5B176" w14:textId="132E1E9F" w:rsidR="008D4C68" w:rsidRPr="003E735B" w:rsidRDefault="008D4C68" w:rsidP="008D4C68">
      <w:pPr>
        <w:rPr>
          <w:rFonts w:ascii="Calibri" w:hAnsi="Calibri"/>
          <w:sz w:val="28"/>
          <w:szCs w:val="28"/>
          <w:lang w:val="cy-GB"/>
        </w:rPr>
      </w:pPr>
      <w:r>
        <w:rPr>
          <w:rFonts w:ascii="Calibri" w:hAnsi="Calibri"/>
          <w:sz w:val="28"/>
          <w:szCs w:val="28"/>
          <w:lang w:val="cy-GB"/>
        </w:rPr>
        <w:t>Pe gwneir penderfyniad o gamymddygiad, ac mae’r ymgeisydd yn teimlo bod hyn yn annheg, g</w:t>
      </w:r>
      <w:r>
        <w:rPr>
          <w:rFonts w:ascii="Calibri" w:hAnsi="Calibri"/>
          <w:sz w:val="28"/>
          <w:szCs w:val="28"/>
          <w:lang w:val="cy-GB"/>
        </w:rPr>
        <w:t xml:space="preserve">all yr </w:t>
      </w:r>
      <w:r>
        <w:rPr>
          <w:rFonts w:ascii="Calibri" w:hAnsi="Calibri"/>
          <w:sz w:val="28"/>
          <w:szCs w:val="28"/>
          <w:lang w:val="cy-GB"/>
        </w:rPr>
        <w:t>ymgeisydd</w:t>
      </w:r>
      <w:r w:rsidRPr="003E735B">
        <w:rPr>
          <w:rFonts w:ascii="Calibri" w:hAnsi="Calibri"/>
          <w:sz w:val="28"/>
          <w:szCs w:val="28"/>
          <w:lang w:val="cy-GB"/>
        </w:rPr>
        <w:t xml:space="preserve"> </w:t>
      </w:r>
      <w:r>
        <w:rPr>
          <w:rFonts w:ascii="Calibri" w:hAnsi="Calibri"/>
          <w:sz w:val="28"/>
          <w:szCs w:val="28"/>
          <w:lang w:val="cy-GB"/>
        </w:rPr>
        <w:t>apelio yn unol â</w:t>
      </w:r>
      <w:r>
        <w:rPr>
          <w:rFonts w:ascii="Calibri" w:hAnsi="Calibri"/>
          <w:sz w:val="28"/>
          <w:szCs w:val="28"/>
          <w:lang w:val="cy-GB"/>
        </w:rPr>
        <w:t>’r</w:t>
      </w:r>
      <w:r>
        <w:rPr>
          <w:rFonts w:ascii="Calibri" w:hAnsi="Calibri"/>
          <w:sz w:val="28"/>
          <w:szCs w:val="28"/>
          <w:lang w:val="cy-GB"/>
        </w:rPr>
        <w:t xml:space="preserve"> Polisi Apelio</w:t>
      </w:r>
      <w:r w:rsidRPr="003E735B">
        <w:rPr>
          <w:rFonts w:ascii="Calibri" w:hAnsi="Calibri"/>
          <w:sz w:val="28"/>
          <w:szCs w:val="28"/>
          <w:lang w:val="cy-GB"/>
        </w:rPr>
        <w:t>.</w:t>
      </w:r>
    </w:p>
    <w:p w14:paraId="7ECAAA17" w14:textId="77777777" w:rsidR="00240BFB" w:rsidRPr="003E735B" w:rsidRDefault="00240BFB" w:rsidP="00B20BCD">
      <w:pPr>
        <w:rPr>
          <w:rFonts w:ascii="Calibri" w:hAnsi="Calibri"/>
          <w:sz w:val="28"/>
          <w:szCs w:val="28"/>
          <w:lang w:val="cy-GB"/>
        </w:rPr>
      </w:pPr>
      <w:bookmarkStart w:id="4" w:name="_GoBack"/>
      <w:bookmarkEnd w:id="4"/>
    </w:p>
    <w:sectPr w:rsidR="00240BFB" w:rsidRPr="003E735B" w:rsidSect="003B63BC">
      <w:headerReference w:type="even" r:id="rId11"/>
      <w:headerReference w:type="default" r:id="rId12"/>
      <w:headerReference w:type="first" r:id="rId13"/>
      <w:pgSz w:w="11900" w:h="16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346C8E" w14:textId="77777777" w:rsidR="00EB7560" w:rsidRDefault="00EB7560">
      <w:r>
        <w:separator/>
      </w:r>
    </w:p>
  </w:endnote>
  <w:endnote w:type="continuationSeparator" w:id="0">
    <w:p w14:paraId="7E3C0314" w14:textId="77777777" w:rsidR="00EB7560" w:rsidRDefault="00EB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roxima Nova">
    <w:altName w:val="Tahoma"/>
    <w:panose1 w:val="020B0604020202020204"/>
    <w:charset w:val="00"/>
    <w:family w:val="auto"/>
    <w:pitch w:val="default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altName w:val="Calibri"/>
    <w:panose1 w:val="020B0604020202020204"/>
    <w:charset w:val="00"/>
    <w:family w:val="auto"/>
    <w:pitch w:val="default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A7595" w14:textId="77777777" w:rsidR="00EB7560" w:rsidRDefault="00EB7560">
      <w:r>
        <w:separator/>
      </w:r>
    </w:p>
  </w:footnote>
  <w:footnote w:type="continuationSeparator" w:id="0">
    <w:p w14:paraId="61932F7B" w14:textId="77777777" w:rsidR="00EB7560" w:rsidRDefault="00EB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86932" w14:textId="77777777" w:rsidR="00240BFB" w:rsidRDefault="00EB7560">
    <w:pPr>
      <w:pStyle w:val="Header"/>
    </w:pPr>
    <w:r>
      <w:rPr>
        <w:noProof/>
        <w:lang w:eastAsia="en-GB"/>
      </w:rPr>
      <w:pict w14:anchorId="05F780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4ABA5" w14:textId="77777777" w:rsidR="00240BFB" w:rsidRDefault="003C791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5519EA2" wp14:editId="473F772F">
              <wp:simplePos x="0" y="0"/>
              <wp:positionH relativeFrom="column">
                <wp:posOffset>2654300</wp:posOffset>
              </wp:positionH>
              <wp:positionV relativeFrom="paragraph">
                <wp:posOffset>121920</wp:posOffset>
              </wp:positionV>
              <wp:extent cx="3759200" cy="977900"/>
              <wp:effectExtent l="0" t="0" r="0" b="0"/>
              <wp:wrapSquare wrapText="bothSides"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0" cy="977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DB60FB" w14:textId="77777777" w:rsidR="00240BFB" w:rsidRDefault="00240BFB">
                          <w:pPr>
                            <w:rPr>
                              <w:rFonts w:ascii="Calibri" w:hAnsi="Calibri"/>
                              <w:color w:val="FFFFFF"/>
                              <w:sz w:val="44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z w:val="56"/>
                            </w:rPr>
                            <w:t>ASSESSMENT – Malpractice policy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209pt;margin-top:9.6pt;width:296pt;height:7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" filled="f" stroked="f">
              <v:textbox>
                <w:txbxContent>
                  <w:p w:rsidR="00240BFB" w:rsidRDefault="00240BFB">
                    <w:pPr>
                      <w:rPr>
                        <w:rFonts w:ascii="Calibri" w:hAnsi="Calibri"/>
                        <w:color w:val="FFFFFF"/>
                        <w:sz w:val="4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56"/>
                      </w:rPr>
                      <w:t>ASSESSMENT – Malpractice policy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1C3FE" w14:textId="77777777" w:rsidR="00240BFB" w:rsidRDefault="003C791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8CC17BE" wp14:editId="78B7D3C6">
              <wp:simplePos x="0" y="0"/>
              <wp:positionH relativeFrom="column">
                <wp:posOffset>2628900</wp:posOffset>
              </wp:positionH>
              <wp:positionV relativeFrom="paragraph">
                <wp:posOffset>121920</wp:posOffset>
              </wp:positionV>
              <wp:extent cx="3759200" cy="1600200"/>
              <wp:effectExtent l="0" t="0" r="3175" b="1905"/>
              <wp:wrapSquare wrapText="bothSides"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B4CA1D" w14:textId="77777777" w:rsidR="00240BFB" w:rsidRDefault="00240BFB">
                          <w:pPr>
                            <w:rPr>
                              <w:rFonts w:ascii="Calibri" w:hAnsi="Calibri"/>
                              <w:color w:val="FFFFFF"/>
                              <w:sz w:val="56"/>
                            </w:rPr>
                          </w:pPr>
                        </w:p>
                        <w:p w14:paraId="22BA9A25" w14:textId="77777777" w:rsidR="00240BFB" w:rsidRDefault="00240BFB">
                          <w:pPr>
                            <w:rPr>
                              <w:rFonts w:ascii="Calibri" w:hAnsi="Calibri"/>
                              <w:color w:val="FFFFFF"/>
                              <w:sz w:val="4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207pt;margin-top:9.6pt;width:296pt;height:12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" filled="f" stroked="f">
              <v:textbox>
                <w:txbxContent>
                  <w:p w:rsidR="00240BFB" w:rsidRDefault="00240BFB">
                    <w:pPr>
                      <w:rPr>
                        <w:rFonts w:ascii="Calibri" w:hAnsi="Calibri"/>
                        <w:color w:val="FFFFFF"/>
                        <w:sz w:val="56"/>
                      </w:rPr>
                    </w:pPr>
                  </w:p>
                  <w:p w:rsidR="00240BFB" w:rsidRDefault="00240BFB">
                    <w:pPr>
                      <w:rPr>
                        <w:rFonts w:ascii="Calibri" w:hAnsi="Calibri"/>
                        <w:color w:val="FFFFFF"/>
                        <w:sz w:val="4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12100"/>
    <w:multiLevelType w:val="hybridMultilevel"/>
    <w:tmpl w:val="8EF48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A3F81"/>
    <w:multiLevelType w:val="hybridMultilevel"/>
    <w:tmpl w:val="38B84016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C840DB"/>
    <w:multiLevelType w:val="hybridMultilevel"/>
    <w:tmpl w:val="8716C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A56ED"/>
    <w:multiLevelType w:val="hybridMultilevel"/>
    <w:tmpl w:val="289C4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F71C5"/>
    <w:multiLevelType w:val="hybridMultilevel"/>
    <w:tmpl w:val="BDC23E9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470428D"/>
    <w:multiLevelType w:val="hybridMultilevel"/>
    <w:tmpl w:val="9F38C5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40D"/>
    <w:rsid w:val="000962CB"/>
    <w:rsid w:val="00101864"/>
    <w:rsid w:val="00127AC2"/>
    <w:rsid w:val="00235FC0"/>
    <w:rsid w:val="00240BFB"/>
    <w:rsid w:val="00297A75"/>
    <w:rsid w:val="00336D58"/>
    <w:rsid w:val="00377F91"/>
    <w:rsid w:val="003B63BC"/>
    <w:rsid w:val="003C791A"/>
    <w:rsid w:val="003D1277"/>
    <w:rsid w:val="003E735B"/>
    <w:rsid w:val="003F795B"/>
    <w:rsid w:val="004377E9"/>
    <w:rsid w:val="00476272"/>
    <w:rsid w:val="00513D17"/>
    <w:rsid w:val="005215B2"/>
    <w:rsid w:val="005307D8"/>
    <w:rsid w:val="005A160D"/>
    <w:rsid w:val="005D1FC1"/>
    <w:rsid w:val="00640CBC"/>
    <w:rsid w:val="00677919"/>
    <w:rsid w:val="00705D9F"/>
    <w:rsid w:val="007543EA"/>
    <w:rsid w:val="007A53A0"/>
    <w:rsid w:val="008411CA"/>
    <w:rsid w:val="008D4C68"/>
    <w:rsid w:val="008F7B41"/>
    <w:rsid w:val="00982218"/>
    <w:rsid w:val="009C5F09"/>
    <w:rsid w:val="00A706C0"/>
    <w:rsid w:val="00B20BCD"/>
    <w:rsid w:val="00B20EC1"/>
    <w:rsid w:val="00C2135F"/>
    <w:rsid w:val="00C2402A"/>
    <w:rsid w:val="00D37094"/>
    <w:rsid w:val="00D9540D"/>
    <w:rsid w:val="00E00196"/>
    <w:rsid w:val="00E43412"/>
    <w:rsid w:val="00EB7560"/>
    <w:rsid w:val="00EF60C9"/>
    <w:rsid w:val="00FB41F8"/>
    <w:rsid w:val="00FC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2B7C89E"/>
  <w15:docId w15:val="{FF98584C-593A-4E72-A9E0-6157CB646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63B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locked/>
    <w:rsid w:val="00377F91"/>
    <w:pPr>
      <w:keepNext/>
      <w:keepLines/>
      <w:spacing w:before="480" w:line="300" w:lineRule="auto"/>
      <w:outlineLvl w:val="0"/>
    </w:pPr>
    <w:rPr>
      <w:rFonts w:ascii="Proxima Nova" w:eastAsia="Proxima Nova" w:hAnsi="Proxima Nova" w:cs="Proxima Nova"/>
      <w:color w:val="039BE5"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B63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B63B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B63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B63B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B63BC"/>
    <w:rPr>
      <w:rFonts w:ascii="Lucida Grande" w:hAnsi="Lucida Grande"/>
      <w:sz w:val="18"/>
      <w:szCs w:val="18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63BC"/>
    <w:rPr>
      <w:rFonts w:ascii="Lucida Grande" w:hAnsi="Lucida Grande"/>
      <w:sz w:val="18"/>
    </w:rPr>
  </w:style>
  <w:style w:type="character" w:styleId="PageNumber">
    <w:name w:val="page number"/>
    <w:basedOn w:val="DefaultParagraphFont"/>
    <w:uiPriority w:val="99"/>
    <w:semiHidden/>
    <w:rsid w:val="003B63BC"/>
    <w:rPr>
      <w:rFonts w:cs="Times New Roman"/>
    </w:rPr>
  </w:style>
  <w:style w:type="table" w:styleId="TableGrid">
    <w:name w:val="Table Grid"/>
    <w:basedOn w:val="TableNormal"/>
    <w:uiPriority w:val="39"/>
    <w:rsid w:val="003B63B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DefaultParagraphFont"/>
    <w:uiPriority w:val="99"/>
    <w:rsid w:val="005D1FC1"/>
    <w:rPr>
      <w:rFonts w:cs="Times New Roman"/>
    </w:rPr>
  </w:style>
  <w:style w:type="character" w:customStyle="1" w:styleId="hps">
    <w:name w:val="hps"/>
    <w:basedOn w:val="DefaultParagraphFont"/>
    <w:uiPriority w:val="99"/>
    <w:rsid w:val="005D1FC1"/>
    <w:rPr>
      <w:rFonts w:cs="Times New Roman"/>
    </w:rPr>
  </w:style>
  <w:style w:type="character" w:customStyle="1" w:styleId="Heading1Char">
    <w:name w:val="Heading 1 Char"/>
    <w:basedOn w:val="DefaultParagraphFont"/>
    <w:link w:val="Heading1"/>
    <w:rsid w:val="00377F91"/>
    <w:rPr>
      <w:rFonts w:ascii="Proxima Nova" w:eastAsia="Proxima Nova" w:hAnsi="Proxima Nova" w:cs="Proxima Nova"/>
      <w:color w:val="039BE5"/>
      <w:sz w:val="36"/>
      <w:szCs w:val="36"/>
      <w:lang w:val="en"/>
    </w:rPr>
  </w:style>
  <w:style w:type="paragraph" w:styleId="NoSpacing">
    <w:name w:val="No Spacing"/>
    <w:link w:val="NoSpacingChar"/>
    <w:uiPriority w:val="1"/>
    <w:qFormat/>
    <w:rsid w:val="00377F91"/>
    <w:rPr>
      <w:rFonts w:ascii="Calibri" w:hAnsi="Calibri" w:cs="Arial"/>
      <w:lang w:val="en-US" w:eastAsia="ja-JP"/>
    </w:rPr>
  </w:style>
  <w:style w:type="character" w:customStyle="1" w:styleId="NoSpacingChar">
    <w:name w:val="No Spacing Char"/>
    <w:link w:val="NoSpacing"/>
    <w:uiPriority w:val="1"/>
    <w:rsid w:val="00377F91"/>
    <w:rPr>
      <w:rFonts w:ascii="Calibri" w:hAnsi="Calibri" w:cs="Arial"/>
      <w:lang w:val="en-US" w:eastAsia="ja-JP"/>
    </w:rPr>
  </w:style>
  <w:style w:type="paragraph" w:styleId="Subtitle">
    <w:name w:val="Subtitle"/>
    <w:basedOn w:val="Normal"/>
    <w:next w:val="Normal"/>
    <w:link w:val="SubtitleChar"/>
    <w:locked/>
    <w:rsid w:val="00377F91"/>
    <w:pPr>
      <w:keepNext/>
      <w:keepLines/>
      <w:spacing w:before="120" w:line="300" w:lineRule="auto"/>
    </w:pPr>
    <w:rPr>
      <w:rFonts w:ascii="Libre Franklin" w:eastAsia="Libre Franklin" w:hAnsi="Libre Franklin" w:cs="Libre Franklin"/>
      <w:color w:val="404040"/>
      <w:lang w:val="en" w:eastAsia="en-GB"/>
    </w:rPr>
  </w:style>
  <w:style w:type="character" w:customStyle="1" w:styleId="SubtitleChar">
    <w:name w:val="Subtitle Char"/>
    <w:basedOn w:val="DefaultParagraphFont"/>
    <w:link w:val="Subtitle"/>
    <w:rsid w:val="00377F91"/>
    <w:rPr>
      <w:rFonts w:ascii="Libre Franklin" w:eastAsia="Libre Franklin" w:hAnsi="Libre Franklin" w:cs="Libre Franklin"/>
      <w:color w:val="404040"/>
      <w:sz w:val="24"/>
      <w:szCs w:val="24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142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2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4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1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14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14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14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142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F5F5F5"/>
                                                <w:left w:val="single" w:sz="8" w:space="0" w:color="F5F5F5"/>
                                                <w:bottom w:val="single" w:sz="8" w:space="0" w:color="F5F5F5"/>
                                                <w:right w:val="single" w:sz="8" w:space="0" w:color="F5F5F5"/>
                                              </w:divBdr>
                                              <w:divsChild>
                                                <w:div w:id="259142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142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E:\Pontarddulais\Policies\Fair%20assessment%20state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E:\Pontarddulais\Policies\Fair assessment statement.dotx</Template>
  <TotalTime>32</TotalTime>
  <Pages>6</Pages>
  <Words>1121</Words>
  <Characters>5048</Characters>
  <Application>Microsoft Office Word</Application>
  <DocSecurity>0</DocSecurity>
  <Lines>157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GAR</dc:creator>
  <cp:keywords/>
  <dc:description/>
  <cp:lastModifiedBy>Helen Harries</cp:lastModifiedBy>
  <cp:revision>4</cp:revision>
  <cp:lastPrinted>2013-02-01T11:22:00Z</cp:lastPrinted>
  <dcterms:created xsi:type="dcterms:W3CDTF">2023-05-12T13:16:00Z</dcterms:created>
  <dcterms:modified xsi:type="dcterms:W3CDTF">2023-05-12T15:36:00Z</dcterms:modified>
</cp:coreProperties>
</file>