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C483A" w14:textId="2FB19355" w:rsidR="00176EF5" w:rsidRPr="00074951" w:rsidRDefault="00E2155D">
      <w:pPr>
        <w:rPr>
          <w:lang w:val="cy-GB"/>
        </w:rPr>
      </w:pPr>
      <w:r w:rsidRPr="0007495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585978" wp14:editId="6ACBAA39">
            <wp:simplePos x="0" y="0"/>
            <wp:positionH relativeFrom="column">
              <wp:posOffset>-443865</wp:posOffset>
            </wp:positionH>
            <wp:positionV relativeFrom="paragraph">
              <wp:posOffset>-352401</wp:posOffset>
            </wp:positionV>
            <wp:extent cx="3380222" cy="678815"/>
            <wp:effectExtent l="0" t="0" r="0" b="0"/>
            <wp:wrapNone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D90AEA-6808-4841-B462-69DD0E168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ED90AEA-6808-4841-B462-69DD0E168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A46" w:rsidRPr="00074951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3EB467BC" wp14:editId="4A6DF194">
            <wp:simplePos x="0" y="0"/>
            <wp:positionH relativeFrom="column">
              <wp:posOffset>-1047750</wp:posOffset>
            </wp:positionH>
            <wp:positionV relativeFrom="paragraph">
              <wp:posOffset>-2133600</wp:posOffset>
            </wp:positionV>
            <wp:extent cx="8472170" cy="2562225"/>
            <wp:effectExtent l="0" t="0" r="5080" b="9525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20438"/>
                    <a:stretch/>
                  </pic:blipFill>
                  <pic:spPr bwMode="auto">
                    <a:xfrm>
                      <a:off x="0" y="0"/>
                      <a:ext cx="84721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9A" w:rsidRPr="0007495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1448110" wp14:editId="0C3DE94B">
            <wp:simplePos x="0" y="0"/>
            <wp:positionH relativeFrom="column">
              <wp:posOffset>10883900</wp:posOffset>
            </wp:positionH>
            <wp:positionV relativeFrom="paragraph">
              <wp:posOffset>0</wp:posOffset>
            </wp:positionV>
            <wp:extent cx="955200" cy="598558"/>
            <wp:effectExtent l="0" t="0" r="0" b="0"/>
            <wp:wrapNone/>
            <wp:docPr id="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0C5B7-851E-4443-9FEF-5E3B300A1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B0C5B7-851E-4443-9FEF-5E3B300A1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200" cy="59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61233" w14:textId="3D850CCA" w:rsidR="009F503C" w:rsidRPr="00074951" w:rsidRDefault="009F503C" w:rsidP="009F503C">
      <w:pPr>
        <w:rPr>
          <w:lang w:val="cy-GB"/>
        </w:rPr>
      </w:pPr>
    </w:p>
    <w:p w14:paraId="0767068C" w14:textId="7D4CA574" w:rsidR="3FD2C5CB" w:rsidRPr="00074951" w:rsidRDefault="3FD2C5CB" w:rsidP="3FD2C5CB">
      <w:pPr>
        <w:rPr>
          <w:lang w:val="cy-GB"/>
        </w:rPr>
      </w:pPr>
    </w:p>
    <w:p w14:paraId="3D8A2DE1" w14:textId="6385F130" w:rsidR="3FD2C5CB" w:rsidRPr="00074951" w:rsidRDefault="3FD2C5CB" w:rsidP="3FD2C5CB">
      <w:pPr>
        <w:rPr>
          <w:lang w:val="cy-GB"/>
        </w:rPr>
      </w:pPr>
    </w:p>
    <w:p w14:paraId="159D7DFD" w14:textId="1ECFB767" w:rsidR="3FD2C5CB" w:rsidRPr="00074951" w:rsidRDefault="00812CC0" w:rsidP="00812CC0">
      <w:pPr>
        <w:jc w:val="center"/>
        <w:rPr>
          <w:sz w:val="96"/>
          <w:szCs w:val="96"/>
          <w:lang w:val="cy-GB"/>
        </w:rPr>
      </w:pPr>
      <w:r w:rsidRPr="00074951">
        <w:rPr>
          <w:sz w:val="96"/>
          <w:szCs w:val="96"/>
          <w:lang w:val="cy-GB"/>
        </w:rPr>
        <w:t>Ysgol Calon Cymru</w:t>
      </w:r>
    </w:p>
    <w:p w14:paraId="5C5A205F" w14:textId="4B0AA3A4" w:rsidR="3FD2C5CB" w:rsidRPr="00074951" w:rsidRDefault="00812CC0" w:rsidP="00074951">
      <w:pPr>
        <w:jc w:val="center"/>
        <w:rPr>
          <w:sz w:val="72"/>
          <w:szCs w:val="72"/>
          <w:lang w:val="cy-GB"/>
        </w:rPr>
      </w:pPr>
      <w:r w:rsidRPr="00074951">
        <w:rPr>
          <w:noProof/>
          <w:sz w:val="72"/>
          <w:szCs w:val="72"/>
          <w:lang w:eastAsia="en-GB"/>
        </w:rPr>
        <w:drawing>
          <wp:inline distT="0" distB="0" distL="0" distR="0" wp14:anchorId="5950A7D4" wp14:editId="2E586CBC">
            <wp:extent cx="1708149" cy="128111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31" cy="13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71C" w14:textId="0F00FC42" w:rsidR="00B01423" w:rsidRPr="00074951" w:rsidRDefault="00B01423" w:rsidP="005164CF">
      <w:pPr>
        <w:jc w:val="center"/>
        <w:rPr>
          <w:sz w:val="96"/>
          <w:szCs w:val="96"/>
          <w:lang w:val="cy-GB"/>
        </w:rPr>
      </w:pPr>
      <w:r w:rsidRPr="00074951">
        <w:rPr>
          <w:sz w:val="96"/>
          <w:szCs w:val="96"/>
          <w:lang w:val="cy-GB"/>
        </w:rPr>
        <w:t>Poli</w:t>
      </w:r>
      <w:r w:rsidR="00074951" w:rsidRPr="00074951">
        <w:rPr>
          <w:sz w:val="96"/>
          <w:szCs w:val="96"/>
          <w:lang w:val="cy-GB"/>
        </w:rPr>
        <w:t>si ar gyfer</w:t>
      </w:r>
    </w:p>
    <w:p w14:paraId="299875CA" w14:textId="5A3306A4" w:rsidR="3FD2C5CB" w:rsidRPr="00074951" w:rsidRDefault="00074951" w:rsidP="00052D13">
      <w:pPr>
        <w:jc w:val="center"/>
        <w:rPr>
          <w:sz w:val="72"/>
          <w:szCs w:val="72"/>
          <w:lang w:val="cy-GB"/>
        </w:rPr>
      </w:pPr>
      <w:r w:rsidRPr="00074951">
        <w:rPr>
          <w:sz w:val="96"/>
          <w:szCs w:val="96"/>
          <w:lang w:val="cy-GB"/>
        </w:rPr>
        <w:t>Addysgu Plant a Phobl Ifanc</w:t>
      </w:r>
      <w:r w:rsidR="00367D22" w:rsidRPr="00074951">
        <w:rPr>
          <w:sz w:val="96"/>
          <w:szCs w:val="96"/>
          <w:lang w:val="cy-GB"/>
        </w:rPr>
        <w:t xml:space="preserve"> </w:t>
      </w:r>
      <w:r w:rsidRPr="00074951">
        <w:rPr>
          <w:sz w:val="96"/>
          <w:szCs w:val="96"/>
          <w:lang w:val="cy-GB"/>
        </w:rPr>
        <w:t>ag Anghenion Dysgu Ychwanegol</w:t>
      </w:r>
    </w:p>
    <w:p w14:paraId="294E68B1" w14:textId="40131868" w:rsidR="00B42104" w:rsidRPr="00074951" w:rsidRDefault="00B42104" w:rsidP="3FD2C5CB">
      <w:pPr>
        <w:rPr>
          <w:lang w:val="cy-GB"/>
        </w:rPr>
      </w:pPr>
    </w:p>
    <w:p w14:paraId="379C19E9" w14:textId="52A459BF" w:rsidR="00B42104" w:rsidRPr="00074951" w:rsidRDefault="00074951" w:rsidP="004562E8">
      <w:pPr>
        <w:jc w:val="center"/>
        <w:rPr>
          <w:b/>
          <w:bCs/>
          <w:sz w:val="24"/>
          <w:szCs w:val="24"/>
          <w:lang w:val="cy-GB"/>
        </w:rPr>
      </w:pPr>
      <w:r w:rsidRPr="00074951">
        <w:rPr>
          <w:b/>
          <w:bCs/>
          <w:sz w:val="24"/>
          <w:szCs w:val="24"/>
          <w:lang w:val="cy-GB"/>
        </w:rPr>
        <w:t xml:space="preserve">Cydlynydd Anghenion Dysgu Ychwanegol </w:t>
      </w:r>
      <w:r w:rsidR="004562E8" w:rsidRPr="00074951">
        <w:rPr>
          <w:b/>
          <w:bCs/>
          <w:sz w:val="24"/>
          <w:szCs w:val="24"/>
          <w:lang w:val="cy-GB"/>
        </w:rPr>
        <w:t>(</w:t>
      </w:r>
      <w:r w:rsidRPr="00074951">
        <w:rPr>
          <w:b/>
          <w:bCs/>
          <w:sz w:val="24"/>
          <w:szCs w:val="24"/>
          <w:lang w:val="cy-GB"/>
        </w:rPr>
        <w:t>CADY</w:t>
      </w:r>
      <w:r w:rsidR="004562E8" w:rsidRPr="00074951">
        <w:rPr>
          <w:b/>
          <w:bCs/>
          <w:sz w:val="24"/>
          <w:szCs w:val="24"/>
          <w:lang w:val="cy-GB"/>
        </w:rPr>
        <w:t xml:space="preserve">): </w:t>
      </w:r>
      <w:r w:rsidR="00812CC0" w:rsidRPr="00074951">
        <w:rPr>
          <w:b/>
          <w:bCs/>
          <w:sz w:val="24"/>
          <w:szCs w:val="24"/>
          <w:lang w:val="cy-GB"/>
        </w:rPr>
        <w:t>Victoria Phillips   phillipsv22@hwbcymru.net</w:t>
      </w:r>
    </w:p>
    <w:p w14:paraId="2E0AA37C" w14:textId="786D33A0" w:rsidR="004562E8" w:rsidRPr="00074951" w:rsidRDefault="00DA7201" w:rsidP="004562E8">
      <w:pPr>
        <w:jc w:val="center"/>
        <w:rPr>
          <w:b/>
          <w:bCs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>Ll</w:t>
      </w:r>
      <w:r w:rsidR="00074951" w:rsidRPr="00074951">
        <w:rPr>
          <w:b/>
          <w:bCs/>
          <w:sz w:val="24"/>
          <w:szCs w:val="24"/>
          <w:lang w:val="cy-GB"/>
        </w:rPr>
        <w:t>ywodraethwr Cyswllt Anghenion Dysgu Ychwanegol</w:t>
      </w:r>
      <w:r w:rsidR="004562E8" w:rsidRPr="00074951">
        <w:rPr>
          <w:b/>
          <w:bCs/>
          <w:sz w:val="24"/>
          <w:szCs w:val="24"/>
          <w:lang w:val="cy-GB"/>
        </w:rPr>
        <w:t xml:space="preserve"> (A</w:t>
      </w:r>
      <w:r w:rsidR="00074951" w:rsidRPr="00074951">
        <w:rPr>
          <w:b/>
          <w:bCs/>
          <w:sz w:val="24"/>
          <w:szCs w:val="24"/>
          <w:lang w:val="cy-GB"/>
        </w:rPr>
        <w:t>DY</w:t>
      </w:r>
      <w:r w:rsidR="004562E8" w:rsidRPr="00074951">
        <w:rPr>
          <w:b/>
          <w:bCs/>
          <w:sz w:val="24"/>
          <w:szCs w:val="24"/>
          <w:lang w:val="cy-GB"/>
        </w:rPr>
        <w:t>):</w:t>
      </w:r>
    </w:p>
    <w:tbl>
      <w:tblPr>
        <w:tblStyle w:val="TableGrid"/>
        <w:tblpPr w:leftFromText="180" w:rightFromText="180" w:vertAnchor="text" w:horzAnchor="margin" w:tblpY="35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0D66" w:rsidRPr="00074951" w14:paraId="1ABF9204" w14:textId="77777777" w:rsidTr="00650D66">
        <w:tc>
          <w:tcPr>
            <w:tcW w:w="4508" w:type="dxa"/>
          </w:tcPr>
          <w:p w14:paraId="5C1702DD" w14:textId="49E3419B" w:rsidR="00650D66" w:rsidRPr="00074951" w:rsidRDefault="00650D66" w:rsidP="00650D66">
            <w:pPr>
              <w:rPr>
                <w:lang w:val="cy-GB"/>
              </w:rPr>
            </w:pPr>
            <w:r w:rsidRPr="00074951">
              <w:rPr>
                <w:lang w:val="cy-GB"/>
              </w:rPr>
              <w:t>D</w:t>
            </w:r>
            <w:r w:rsidR="00074951" w:rsidRPr="00074951">
              <w:rPr>
                <w:lang w:val="cy-GB"/>
              </w:rPr>
              <w:t>yddiad y mabwysiadwyd y polisi gan y Corff Llywodraethu</w:t>
            </w:r>
            <w:r w:rsidRPr="00074951">
              <w:rPr>
                <w:lang w:val="cy-GB"/>
              </w:rPr>
              <w:t xml:space="preserve"> </w:t>
            </w:r>
          </w:p>
        </w:tc>
        <w:tc>
          <w:tcPr>
            <w:tcW w:w="4508" w:type="dxa"/>
          </w:tcPr>
          <w:p w14:paraId="79D5D0FE" w14:textId="77777777" w:rsidR="00650D66" w:rsidRPr="00074951" w:rsidRDefault="00650D66" w:rsidP="00650D66">
            <w:pPr>
              <w:rPr>
                <w:lang w:val="cy-GB"/>
              </w:rPr>
            </w:pPr>
          </w:p>
        </w:tc>
      </w:tr>
      <w:tr w:rsidR="00650D66" w:rsidRPr="00074951" w14:paraId="6DDD0AA1" w14:textId="77777777" w:rsidTr="00650D66">
        <w:tc>
          <w:tcPr>
            <w:tcW w:w="4508" w:type="dxa"/>
          </w:tcPr>
          <w:p w14:paraId="4251731A" w14:textId="784E93E7" w:rsidR="00650D66" w:rsidRPr="00074951" w:rsidRDefault="00074951" w:rsidP="00650D66">
            <w:pPr>
              <w:rPr>
                <w:lang w:val="cy-GB"/>
              </w:rPr>
            </w:pPr>
            <w:r w:rsidRPr="00074951">
              <w:rPr>
                <w:lang w:val="cy-GB"/>
              </w:rPr>
              <w:t>Dyddiad adolygu’r polisi</w:t>
            </w:r>
            <w:r w:rsidR="00650D66" w:rsidRPr="00074951">
              <w:rPr>
                <w:lang w:val="cy-GB"/>
              </w:rPr>
              <w:t>:</w:t>
            </w:r>
          </w:p>
        </w:tc>
        <w:tc>
          <w:tcPr>
            <w:tcW w:w="4508" w:type="dxa"/>
          </w:tcPr>
          <w:p w14:paraId="49B98982" w14:textId="77777777" w:rsidR="00650D66" w:rsidRPr="00074951" w:rsidRDefault="00650D66" w:rsidP="00650D66">
            <w:pPr>
              <w:rPr>
                <w:lang w:val="cy-GB"/>
              </w:rPr>
            </w:pPr>
          </w:p>
        </w:tc>
      </w:tr>
    </w:tbl>
    <w:p w14:paraId="2C8A1924" w14:textId="77777777" w:rsidR="00052D13" w:rsidRPr="00074951" w:rsidRDefault="00052D13" w:rsidP="0037671C">
      <w:pPr>
        <w:rPr>
          <w:b/>
          <w:bCs/>
          <w:sz w:val="28"/>
          <w:szCs w:val="28"/>
          <w:lang w:val="cy-GB"/>
        </w:rPr>
      </w:pPr>
    </w:p>
    <w:p w14:paraId="53D66C74" w14:textId="6CD51A9A" w:rsidR="0037671C" w:rsidRPr="00074951" w:rsidRDefault="00074951" w:rsidP="00074951">
      <w:pPr>
        <w:jc w:val="center"/>
        <w:rPr>
          <w:b/>
          <w:bCs/>
          <w:sz w:val="28"/>
          <w:szCs w:val="28"/>
          <w:lang w:val="cy-GB"/>
        </w:rPr>
      </w:pPr>
      <w:r w:rsidRPr="00074951">
        <w:rPr>
          <w:b/>
          <w:bCs/>
          <w:sz w:val="28"/>
          <w:szCs w:val="28"/>
          <w:lang w:val="cy-GB"/>
        </w:rPr>
        <w:lastRenderedPageBreak/>
        <w:t>Polisi Anghenion Dysgu Ychwanegol a Chynhwysiant</w:t>
      </w:r>
      <w:r w:rsidR="00AB515A" w:rsidRPr="00074951">
        <w:rPr>
          <w:b/>
          <w:bCs/>
          <w:sz w:val="28"/>
          <w:szCs w:val="28"/>
          <w:lang w:val="cy-GB"/>
        </w:rPr>
        <w:t xml:space="preserve"> </w:t>
      </w:r>
    </w:p>
    <w:p w14:paraId="4D1A3C1E" w14:textId="08E980E4" w:rsidR="00AB515A" w:rsidRPr="00074951" w:rsidRDefault="00AB515A" w:rsidP="00AB515A">
      <w:pPr>
        <w:rPr>
          <w:lang w:val="cy-GB"/>
        </w:rPr>
      </w:pPr>
      <w:r w:rsidRPr="000749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DAB25" wp14:editId="742378AB">
                <wp:simplePos x="0" y="0"/>
                <wp:positionH relativeFrom="margin">
                  <wp:align>left</wp:align>
                </wp:positionH>
                <wp:positionV relativeFrom="paragraph">
                  <wp:posOffset>21811</wp:posOffset>
                </wp:positionV>
                <wp:extent cx="6066845" cy="850789"/>
                <wp:effectExtent l="0" t="0" r="1016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845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5B583" w14:textId="77777777" w:rsidR="0091375E" w:rsidRDefault="0091375E" w:rsidP="00052D13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b/>
                                <w:bCs/>
                              </w:rPr>
                            </w:pPr>
                          </w:p>
                          <w:p w14:paraId="673B6BD7" w14:textId="6BC7982C" w:rsidR="0091375E" w:rsidRPr="00052D13" w:rsidRDefault="0091375E" w:rsidP="00052D13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052D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GB"/>
                              </w:rPr>
                              <w:t>The School at the Heart of Wales</w:t>
                            </w:r>
                          </w:p>
                          <w:p w14:paraId="1A59D17E" w14:textId="02C68912" w:rsidR="0091375E" w:rsidRDefault="0091375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853728" w14:textId="32A1B52D" w:rsidR="0091375E" w:rsidRDefault="0091375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B0604F" w14:textId="77777777" w:rsidR="0091375E" w:rsidRPr="00AB515A" w:rsidRDefault="0091375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A7DAB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7pt;width:477.7pt;height:67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" fillcolor="white [3201]" strokeweight=".5pt">
                <v:textbox>
                  <w:txbxContent>
                    <w:p w14:paraId="6325B583" w14:textId="77777777" w:rsidR="0091375E" w:rsidRDefault="0091375E" w:rsidP="00052D13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b/>
                          <w:bCs/>
                        </w:rPr>
                      </w:pPr>
                    </w:p>
                    <w:p w14:paraId="673B6BD7" w14:textId="6BC7982C" w:rsidR="0091375E" w:rsidRPr="00052D13" w:rsidRDefault="0091375E" w:rsidP="00052D13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GB"/>
                        </w:rPr>
                      </w:pPr>
                      <w:r w:rsidRPr="00052D1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GB"/>
                        </w:rPr>
                        <w:t>The School at the Heart of Wales</w:t>
                      </w:r>
                    </w:p>
                    <w:p w14:paraId="1A59D17E" w14:textId="02C68912" w:rsidR="0091375E" w:rsidRDefault="0091375E">
                      <w:pPr>
                        <w:rPr>
                          <w:b/>
                          <w:bCs/>
                        </w:rPr>
                      </w:pPr>
                    </w:p>
                    <w:p w14:paraId="15853728" w14:textId="32A1B52D" w:rsidR="0091375E" w:rsidRDefault="0091375E">
                      <w:pPr>
                        <w:rPr>
                          <w:b/>
                          <w:bCs/>
                        </w:rPr>
                      </w:pPr>
                    </w:p>
                    <w:p w14:paraId="00B0604F" w14:textId="77777777" w:rsidR="0091375E" w:rsidRPr="00AB515A" w:rsidRDefault="0091375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75FBC" w14:textId="77777777" w:rsidR="00AB515A" w:rsidRPr="00074951" w:rsidRDefault="00AB515A" w:rsidP="00AB515A">
      <w:pPr>
        <w:rPr>
          <w:lang w:val="cy-GB"/>
        </w:rPr>
      </w:pPr>
    </w:p>
    <w:p w14:paraId="6659BC6E" w14:textId="77777777" w:rsidR="00AB515A" w:rsidRPr="00074951" w:rsidRDefault="00AB515A" w:rsidP="00AB515A">
      <w:pPr>
        <w:rPr>
          <w:lang w:val="cy-GB"/>
        </w:rPr>
      </w:pPr>
    </w:p>
    <w:p w14:paraId="30DA19D3" w14:textId="0FD933C2" w:rsidR="00AB515A" w:rsidRPr="00074951" w:rsidRDefault="00AB515A" w:rsidP="00AB515A">
      <w:pPr>
        <w:rPr>
          <w:lang w:val="cy-GB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248"/>
        <w:gridCol w:w="2622"/>
        <w:gridCol w:w="2623"/>
      </w:tblGrid>
      <w:tr w:rsidR="00A87F1F" w:rsidRPr="00074951" w14:paraId="64BC9132" w14:textId="77777777" w:rsidTr="001264BF">
        <w:tc>
          <w:tcPr>
            <w:tcW w:w="4248" w:type="dxa"/>
          </w:tcPr>
          <w:p w14:paraId="27315ABB" w14:textId="23DC9CC9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Enw’r ysgol</w:t>
            </w:r>
          </w:p>
        </w:tc>
        <w:tc>
          <w:tcPr>
            <w:tcW w:w="5245" w:type="dxa"/>
            <w:gridSpan w:val="2"/>
          </w:tcPr>
          <w:p w14:paraId="2B728DF4" w14:textId="244ABCB1" w:rsidR="00A87F1F" w:rsidRPr="00074951" w:rsidRDefault="00812CC0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Ysgol Calon Cymru</w:t>
            </w:r>
          </w:p>
        </w:tc>
      </w:tr>
      <w:tr w:rsidR="00412A9B" w:rsidRPr="00074951" w14:paraId="0B391388" w14:textId="77777777" w:rsidTr="00176EF5">
        <w:tc>
          <w:tcPr>
            <w:tcW w:w="4248" w:type="dxa"/>
          </w:tcPr>
          <w:p w14:paraId="4A726D0A" w14:textId="6E927899" w:rsidR="00412A9B" w:rsidRPr="00074951" w:rsidRDefault="00074951" w:rsidP="00A87F1F">
            <w:pPr>
              <w:rPr>
                <w:lang w:val="cy-GB"/>
              </w:rPr>
            </w:pPr>
            <w:r w:rsidRPr="00074951">
              <w:rPr>
                <w:lang w:val="cy-GB"/>
              </w:rPr>
              <w:t>Cyfeiriad</w:t>
            </w:r>
          </w:p>
          <w:p w14:paraId="311B16EA" w14:textId="77777777" w:rsidR="00412A9B" w:rsidRPr="00074951" w:rsidRDefault="00412A9B" w:rsidP="00AB515A">
            <w:pPr>
              <w:rPr>
                <w:lang w:val="cy-GB"/>
              </w:rPr>
            </w:pPr>
          </w:p>
        </w:tc>
        <w:tc>
          <w:tcPr>
            <w:tcW w:w="2622" w:type="dxa"/>
          </w:tcPr>
          <w:p w14:paraId="2C3CD344" w14:textId="1A26B9EE" w:rsidR="00412A9B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 xml:space="preserve">Campws </w:t>
            </w:r>
            <w:r w:rsidR="00412A9B" w:rsidRPr="00074951">
              <w:rPr>
                <w:b/>
                <w:lang w:val="cy-GB"/>
              </w:rPr>
              <w:t xml:space="preserve">Llandrindod </w:t>
            </w:r>
          </w:p>
          <w:p w14:paraId="39C3EBE2" w14:textId="48684A20" w:rsidR="00412A9B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Ffordd y Dyffryn</w:t>
            </w:r>
            <w:r w:rsidR="00412A9B" w:rsidRPr="00074951">
              <w:rPr>
                <w:b/>
                <w:lang w:val="cy-GB"/>
              </w:rPr>
              <w:t>,</w:t>
            </w:r>
          </w:p>
          <w:p w14:paraId="6D003839" w14:textId="538E8D22" w:rsidR="00412A9B" w:rsidRPr="00074951" w:rsidRDefault="00412A9B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Llandrindod.</w:t>
            </w:r>
          </w:p>
          <w:p w14:paraId="0FB9B2E9" w14:textId="77777777" w:rsidR="00412A9B" w:rsidRPr="00074951" w:rsidRDefault="00412A9B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Powys.</w:t>
            </w:r>
          </w:p>
          <w:p w14:paraId="06BED26B" w14:textId="3964F188" w:rsidR="00052D13" w:rsidRPr="00074951" w:rsidRDefault="00052D13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LD1 6AW</w:t>
            </w:r>
          </w:p>
        </w:tc>
        <w:tc>
          <w:tcPr>
            <w:tcW w:w="2623" w:type="dxa"/>
          </w:tcPr>
          <w:p w14:paraId="7DFC9A4E" w14:textId="3C3CC05F" w:rsidR="00412A9B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Campws Llanfair</w:t>
            </w:r>
          </w:p>
          <w:p w14:paraId="1F7F4582" w14:textId="05149B7E" w:rsidR="00412A9B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Ffordd y Coleg</w:t>
            </w:r>
            <w:r w:rsidR="00412A9B" w:rsidRPr="00074951">
              <w:rPr>
                <w:b/>
                <w:lang w:val="cy-GB"/>
              </w:rPr>
              <w:t>,</w:t>
            </w:r>
          </w:p>
          <w:p w14:paraId="6459274F" w14:textId="0B525BC5" w:rsidR="00412A9B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Llanfair-ym-Muallt</w:t>
            </w:r>
            <w:r w:rsidR="00412A9B" w:rsidRPr="00074951">
              <w:rPr>
                <w:b/>
                <w:lang w:val="cy-GB"/>
              </w:rPr>
              <w:t>.</w:t>
            </w:r>
          </w:p>
          <w:p w14:paraId="046EAE40" w14:textId="6BE69233" w:rsidR="00412A9B" w:rsidRPr="00074951" w:rsidRDefault="00412A9B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Powys.</w:t>
            </w:r>
          </w:p>
          <w:p w14:paraId="774ACA20" w14:textId="67223200" w:rsidR="00412A9B" w:rsidRPr="00074951" w:rsidRDefault="00052D13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LD2 3BW</w:t>
            </w:r>
          </w:p>
        </w:tc>
      </w:tr>
      <w:tr w:rsidR="00052D13" w:rsidRPr="00074951" w14:paraId="6A32C991" w14:textId="77777777" w:rsidTr="00176EF5">
        <w:tc>
          <w:tcPr>
            <w:tcW w:w="4248" w:type="dxa"/>
          </w:tcPr>
          <w:p w14:paraId="27AEFD15" w14:textId="6DDD4746" w:rsidR="00052D13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Rhif ffôn</w:t>
            </w:r>
          </w:p>
        </w:tc>
        <w:tc>
          <w:tcPr>
            <w:tcW w:w="2622" w:type="dxa"/>
          </w:tcPr>
          <w:p w14:paraId="5813703D" w14:textId="7DDA337A" w:rsidR="00052D13" w:rsidRPr="00074951" w:rsidRDefault="00052D13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01597 822 992</w:t>
            </w:r>
          </w:p>
        </w:tc>
        <w:tc>
          <w:tcPr>
            <w:tcW w:w="2623" w:type="dxa"/>
          </w:tcPr>
          <w:p w14:paraId="7F2FDCB3" w14:textId="3CA728E8" w:rsidR="00052D13" w:rsidRPr="00074951" w:rsidRDefault="00052D13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01982 553 292</w:t>
            </w:r>
          </w:p>
        </w:tc>
      </w:tr>
      <w:tr w:rsidR="00A87F1F" w:rsidRPr="00074951" w14:paraId="259BB5A0" w14:textId="77777777" w:rsidTr="001264BF">
        <w:tc>
          <w:tcPr>
            <w:tcW w:w="4248" w:type="dxa"/>
          </w:tcPr>
          <w:p w14:paraId="396BBA56" w14:textId="79A93155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Cyfeiriadau e-bost a</w:t>
            </w:r>
            <w:r w:rsidR="00DA7201">
              <w:rPr>
                <w:lang w:val="cy-GB"/>
              </w:rPr>
              <w:t>’r</w:t>
            </w:r>
            <w:r w:rsidRPr="00074951">
              <w:rPr>
                <w:lang w:val="cy-GB"/>
              </w:rPr>
              <w:t xml:space="preserve"> we</w:t>
            </w:r>
            <w:r w:rsidR="00A87F1F" w:rsidRPr="00074951">
              <w:rPr>
                <w:lang w:val="cy-GB"/>
              </w:rPr>
              <w:t xml:space="preserve"> </w:t>
            </w:r>
          </w:p>
        </w:tc>
        <w:tc>
          <w:tcPr>
            <w:tcW w:w="5245" w:type="dxa"/>
            <w:gridSpan w:val="2"/>
          </w:tcPr>
          <w:p w14:paraId="74D835FA" w14:textId="620C67ED" w:rsidR="00B35A97" w:rsidRPr="00074951" w:rsidRDefault="00052D13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https://www.ysgolcalon.cymru/</w:t>
            </w:r>
          </w:p>
        </w:tc>
      </w:tr>
      <w:tr w:rsidR="00A87F1F" w:rsidRPr="00074951" w14:paraId="33AAE71F" w14:textId="77777777" w:rsidTr="001264BF">
        <w:tc>
          <w:tcPr>
            <w:tcW w:w="4248" w:type="dxa"/>
          </w:tcPr>
          <w:p w14:paraId="61939410" w14:textId="1F28169D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Pennaeth</w:t>
            </w:r>
          </w:p>
        </w:tc>
        <w:tc>
          <w:tcPr>
            <w:tcW w:w="5245" w:type="dxa"/>
            <w:gridSpan w:val="2"/>
          </w:tcPr>
          <w:p w14:paraId="75A41AF4" w14:textId="3FC18E83" w:rsidR="00A87F1F" w:rsidRPr="00074951" w:rsidRDefault="00812CC0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Dr. Richard Jones</w:t>
            </w:r>
          </w:p>
        </w:tc>
      </w:tr>
      <w:tr w:rsidR="00A87F1F" w:rsidRPr="00074951" w14:paraId="14BF88B0" w14:textId="77777777" w:rsidTr="001264BF">
        <w:tc>
          <w:tcPr>
            <w:tcW w:w="4248" w:type="dxa"/>
          </w:tcPr>
          <w:p w14:paraId="3E715A11" w14:textId="56749095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CADY</w:t>
            </w:r>
          </w:p>
        </w:tc>
        <w:tc>
          <w:tcPr>
            <w:tcW w:w="5245" w:type="dxa"/>
            <w:gridSpan w:val="2"/>
          </w:tcPr>
          <w:p w14:paraId="1D9914CC" w14:textId="6D17F851" w:rsidR="00A87F1F" w:rsidRPr="00074951" w:rsidRDefault="00812CC0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Mrs Victoria Phillips</w:t>
            </w:r>
          </w:p>
        </w:tc>
      </w:tr>
      <w:tr w:rsidR="00A87F1F" w:rsidRPr="00074951" w14:paraId="28765919" w14:textId="77777777" w:rsidTr="001264BF">
        <w:tc>
          <w:tcPr>
            <w:tcW w:w="4248" w:type="dxa"/>
          </w:tcPr>
          <w:p w14:paraId="12EB92B8" w14:textId="10628321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Cadeirydd y Llywodraethwyr</w:t>
            </w:r>
          </w:p>
        </w:tc>
        <w:tc>
          <w:tcPr>
            <w:tcW w:w="5245" w:type="dxa"/>
            <w:gridSpan w:val="2"/>
          </w:tcPr>
          <w:p w14:paraId="72685AF5" w14:textId="73A006AE" w:rsidR="00A87F1F" w:rsidRPr="00074951" w:rsidRDefault="00812CC0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Mrs Sharon Hammond</w:t>
            </w:r>
          </w:p>
        </w:tc>
      </w:tr>
      <w:tr w:rsidR="00A87F1F" w:rsidRPr="00074951" w14:paraId="3DD6F2F4" w14:textId="77777777" w:rsidTr="001264BF">
        <w:tc>
          <w:tcPr>
            <w:tcW w:w="4248" w:type="dxa"/>
          </w:tcPr>
          <w:p w14:paraId="5CEED5D1" w14:textId="1682E7A2" w:rsidR="00A87F1F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Llywodraethwr Cyswllt ADY</w:t>
            </w:r>
          </w:p>
        </w:tc>
        <w:tc>
          <w:tcPr>
            <w:tcW w:w="5245" w:type="dxa"/>
            <w:gridSpan w:val="2"/>
          </w:tcPr>
          <w:p w14:paraId="518D893E" w14:textId="77777777" w:rsidR="00A87F1F" w:rsidRPr="00074951" w:rsidRDefault="00A87F1F" w:rsidP="00AB515A">
            <w:pPr>
              <w:rPr>
                <w:lang w:val="cy-GB"/>
              </w:rPr>
            </w:pPr>
          </w:p>
        </w:tc>
      </w:tr>
      <w:tr w:rsidR="00B35A97" w:rsidRPr="00074951" w14:paraId="610FF87F" w14:textId="77777777" w:rsidTr="001264BF">
        <w:tc>
          <w:tcPr>
            <w:tcW w:w="4248" w:type="dxa"/>
          </w:tcPr>
          <w:p w14:paraId="098D3591" w14:textId="4B7C9C05" w:rsidR="00B35A97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Llywodraethwr Cyswllt Diogelu</w:t>
            </w:r>
          </w:p>
        </w:tc>
        <w:tc>
          <w:tcPr>
            <w:tcW w:w="5245" w:type="dxa"/>
            <w:gridSpan w:val="2"/>
          </w:tcPr>
          <w:p w14:paraId="094CC436" w14:textId="77777777" w:rsidR="00B35A97" w:rsidRPr="00074951" w:rsidRDefault="00B35A97" w:rsidP="00AB515A">
            <w:pPr>
              <w:rPr>
                <w:lang w:val="cy-GB"/>
              </w:rPr>
            </w:pPr>
          </w:p>
        </w:tc>
      </w:tr>
      <w:tr w:rsidR="00052D13" w:rsidRPr="00074951" w14:paraId="52D62947" w14:textId="77777777" w:rsidTr="00176EF5">
        <w:tc>
          <w:tcPr>
            <w:tcW w:w="4248" w:type="dxa"/>
          </w:tcPr>
          <w:p w14:paraId="5C1B7B9A" w14:textId="15A3B7EE" w:rsidR="00052D13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Athro Dynodedig ar gyfer plant mewn gofal</w:t>
            </w:r>
            <w:r w:rsidR="00052D13" w:rsidRPr="00074951">
              <w:rPr>
                <w:lang w:val="cy-GB"/>
              </w:rPr>
              <w:t xml:space="preserve"> </w:t>
            </w:r>
          </w:p>
          <w:p w14:paraId="12D92FA9" w14:textId="5DF9D6C0" w:rsidR="00052D13" w:rsidRPr="00074951" w:rsidRDefault="00074951" w:rsidP="00AB515A">
            <w:pPr>
              <w:rPr>
                <w:lang w:val="cy-GB"/>
              </w:rPr>
            </w:pPr>
            <w:r w:rsidRPr="00074951">
              <w:rPr>
                <w:lang w:val="cy-GB"/>
              </w:rPr>
              <w:t>ac Arweinydd</w:t>
            </w:r>
            <w:r w:rsidR="00052D13" w:rsidRPr="00074951">
              <w:rPr>
                <w:lang w:val="cy-GB"/>
              </w:rPr>
              <w:t xml:space="preserve"> </w:t>
            </w:r>
            <w:r w:rsidRPr="00074951">
              <w:rPr>
                <w:lang w:val="cy-GB"/>
              </w:rPr>
              <w:t>Diogelu Plant</w:t>
            </w:r>
          </w:p>
        </w:tc>
        <w:tc>
          <w:tcPr>
            <w:tcW w:w="2622" w:type="dxa"/>
          </w:tcPr>
          <w:p w14:paraId="56599C18" w14:textId="0C82D7AA" w:rsidR="00052D13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 xml:space="preserve">Campws </w:t>
            </w:r>
            <w:r w:rsidR="00052D13" w:rsidRPr="00074951">
              <w:rPr>
                <w:b/>
                <w:lang w:val="cy-GB"/>
              </w:rPr>
              <w:t xml:space="preserve">Llandrindod </w:t>
            </w:r>
          </w:p>
          <w:p w14:paraId="264E4F5D" w14:textId="3562EBA6" w:rsidR="00052D13" w:rsidRPr="00074951" w:rsidRDefault="00214A24" w:rsidP="00AB515A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Miss Rhiannon Rhys Jones</w:t>
            </w:r>
          </w:p>
        </w:tc>
        <w:tc>
          <w:tcPr>
            <w:tcW w:w="2623" w:type="dxa"/>
          </w:tcPr>
          <w:p w14:paraId="39DCCD98" w14:textId="025D623E" w:rsidR="00052D13" w:rsidRPr="00074951" w:rsidRDefault="00074951" w:rsidP="00AB515A">
            <w:pPr>
              <w:rPr>
                <w:b/>
                <w:lang w:val="cy-GB"/>
              </w:rPr>
            </w:pPr>
            <w:r w:rsidRPr="00074951">
              <w:rPr>
                <w:b/>
                <w:lang w:val="cy-GB"/>
              </w:rPr>
              <w:t>Campws Llanfair</w:t>
            </w:r>
          </w:p>
          <w:p w14:paraId="31061EBE" w14:textId="5DBEB8BE" w:rsidR="00052D13" w:rsidRPr="00074951" w:rsidRDefault="00214A24" w:rsidP="00AB515A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Mrs Laura Lewis</w:t>
            </w:r>
            <w:bookmarkStart w:id="0" w:name="_GoBack"/>
            <w:bookmarkEnd w:id="0"/>
          </w:p>
        </w:tc>
      </w:tr>
      <w:tr w:rsidR="00A87F1F" w:rsidRPr="00074951" w14:paraId="3071A6F5" w14:textId="77777777" w:rsidTr="001264BF">
        <w:tc>
          <w:tcPr>
            <w:tcW w:w="4248" w:type="dxa"/>
          </w:tcPr>
          <w:p w14:paraId="16D1A6D7" w14:textId="454A5CD7" w:rsidR="00A87F1F" w:rsidRPr="00074951" w:rsidRDefault="00A87F1F" w:rsidP="00AB515A">
            <w:pPr>
              <w:rPr>
                <w:lang w:val="cy-GB"/>
              </w:rPr>
            </w:pPr>
          </w:p>
        </w:tc>
        <w:tc>
          <w:tcPr>
            <w:tcW w:w="5245" w:type="dxa"/>
            <w:gridSpan w:val="2"/>
          </w:tcPr>
          <w:p w14:paraId="03FA328B" w14:textId="77777777" w:rsidR="00A87F1F" w:rsidRPr="00074951" w:rsidRDefault="00A87F1F" w:rsidP="00AB515A">
            <w:pPr>
              <w:rPr>
                <w:lang w:val="cy-GB"/>
              </w:rPr>
            </w:pPr>
          </w:p>
        </w:tc>
      </w:tr>
    </w:tbl>
    <w:p w14:paraId="0374BD6D" w14:textId="327480E1" w:rsidR="00EA4D90" w:rsidRDefault="00EA4D90" w:rsidP="0037671C">
      <w:pPr>
        <w:rPr>
          <w:lang w:val="cy-GB"/>
        </w:rPr>
      </w:pPr>
    </w:p>
    <w:p w14:paraId="3A80F328" w14:textId="7FFD20F1" w:rsidR="00074951" w:rsidRDefault="00074951" w:rsidP="0037671C">
      <w:pPr>
        <w:rPr>
          <w:lang w:val="cy-GB"/>
        </w:rPr>
      </w:pPr>
    </w:p>
    <w:p w14:paraId="2CE5AE78" w14:textId="0263013F" w:rsidR="00074951" w:rsidRDefault="00074951" w:rsidP="0037671C">
      <w:pPr>
        <w:rPr>
          <w:lang w:val="cy-GB"/>
        </w:rPr>
      </w:pPr>
    </w:p>
    <w:p w14:paraId="2B338496" w14:textId="727238E5" w:rsidR="00074951" w:rsidRDefault="00074951" w:rsidP="0037671C">
      <w:pPr>
        <w:rPr>
          <w:lang w:val="cy-GB"/>
        </w:rPr>
      </w:pPr>
    </w:p>
    <w:p w14:paraId="22FDA832" w14:textId="782A5B81" w:rsidR="00074951" w:rsidRDefault="00074951" w:rsidP="0037671C">
      <w:pPr>
        <w:rPr>
          <w:lang w:val="cy-GB"/>
        </w:rPr>
      </w:pPr>
    </w:p>
    <w:p w14:paraId="0C055FCC" w14:textId="4538D95E" w:rsidR="00074951" w:rsidRDefault="00074951" w:rsidP="0037671C">
      <w:pPr>
        <w:rPr>
          <w:lang w:val="cy-GB"/>
        </w:rPr>
      </w:pPr>
    </w:p>
    <w:p w14:paraId="30F7D732" w14:textId="2F077028" w:rsidR="00074951" w:rsidRDefault="00074951" w:rsidP="0037671C">
      <w:pPr>
        <w:rPr>
          <w:lang w:val="cy-GB"/>
        </w:rPr>
      </w:pPr>
    </w:p>
    <w:p w14:paraId="4B6683F3" w14:textId="36E0DDD1" w:rsidR="00074951" w:rsidRDefault="00074951" w:rsidP="0037671C">
      <w:pPr>
        <w:rPr>
          <w:lang w:val="cy-GB"/>
        </w:rPr>
      </w:pPr>
    </w:p>
    <w:p w14:paraId="6BAA5AEA" w14:textId="016EA17F" w:rsidR="00074951" w:rsidRDefault="00074951" w:rsidP="0037671C">
      <w:pPr>
        <w:rPr>
          <w:lang w:val="cy-GB"/>
        </w:rPr>
      </w:pPr>
    </w:p>
    <w:p w14:paraId="0C363A90" w14:textId="17716D59" w:rsidR="00074951" w:rsidRDefault="00074951" w:rsidP="0037671C">
      <w:pPr>
        <w:rPr>
          <w:lang w:val="cy-GB"/>
        </w:rPr>
      </w:pPr>
    </w:p>
    <w:p w14:paraId="757CB5CD" w14:textId="4C576016" w:rsidR="00074951" w:rsidRDefault="00074951" w:rsidP="0037671C">
      <w:pPr>
        <w:rPr>
          <w:lang w:val="cy-GB"/>
        </w:rPr>
      </w:pPr>
    </w:p>
    <w:p w14:paraId="4F0E0FB9" w14:textId="697DFCFA" w:rsidR="00074951" w:rsidRDefault="00074951" w:rsidP="0037671C">
      <w:pPr>
        <w:rPr>
          <w:lang w:val="cy-GB"/>
        </w:rPr>
      </w:pPr>
    </w:p>
    <w:p w14:paraId="215EFBAF" w14:textId="53EA1B86" w:rsidR="00074951" w:rsidRDefault="00074951" w:rsidP="0037671C">
      <w:pPr>
        <w:rPr>
          <w:lang w:val="cy-GB"/>
        </w:rPr>
      </w:pPr>
    </w:p>
    <w:p w14:paraId="572ED14C" w14:textId="3A2046D9" w:rsidR="00074951" w:rsidRDefault="00074951" w:rsidP="0037671C">
      <w:pPr>
        <w:rPr>
          <w:lang w:val="cy-GB"/>
        </w:rPr>
      </w:pPr>
    </w:p>
    <w:p w14:paraId="034ABE70" w14:textId="65788CBA" w:rsidR="00074951" w:rsidRDefault="00074951" w:rsidP="0037671C">
      <w:pPr>
        <w:rPr>
          <w:lang w:val="cy-GB"/>
        </w:rPr>
      </w:pPr>
    </w:p>
    <w:p w14:paraId="5CBBA4B2" w14:textId="77777777" w:rsidR="00074951" w:rsidRPr="00074951" w:rsidRDefault="00074951" w:rsidP="0037671C">
      <w:pPr>
        <w:rPr>
          <w:lang w:val="cy-GB"/>
        </w:rPr>
      </w:pPr>
    </w:p>
    <w:p w14:paraId="008CA614" w14:textId="1AF5509F" w:rsidR="009A0B35" w:rsidRPr="00074951" w:rsidRDefault="009A0B35" w:rsidP="008430DA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lastRenderedPageBreak/>
        <w:t>C</w:t>
      </w:r>
      <w:r w:rsidR="00074951" w:rsidRPr="00074951">
        <w:rPr>
          <w:rFonts w:cstheme="minorHAnsi"/>
          <w:b/>
          <w:bCs/>
          <w:sz w:val="28"/>
          <w:szCs w:val="28"/>
          <w:lang w:val="cy-GB"/>
        </w:rPr>
        <w:t>ynnwys</w:t>
      </w:r>
    </w:p>
    <w:p w14:paraId="74FE90F2" w14:textId="2387F952" w:rsidR="00037EA4" w:rsidRPr="00074951" w:rsidRDefault="00074951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 w:rsidRPr="00074951">
        <w:rPr>
          <w:rFonts w:asciiTheme="minorHAnsi" w:hAnsiTheme="minorHAnsi" w:cstheme="minorHAnsi"/>
          <w:sz w:val="22"/>
          <w:szCs w:val="22"/>
          <w:lang w:val="cy-GB"/>
        </w:rPr>
        <w:t>Cyflwyniad</w:t>
      </w:r>
    </w:p>
    <w:p w14:paraId="043FDAAB" w14:textId="18C0E683" w:rsidR="00042320" w:rsidRPr="00074951" w:rsidRDefault="00400F94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Arweinyddiaeth a Rheolaeth ADY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20B49077" w14:textId="532272D1" w:rsidR="00042320" w:rsidRPr="00074951" w:rsidRDefault="00400F94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Y mathau o 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 xml:space="preserve">anghenion addysgol  arbennig  </w:t>
      </w:r>
      <w:r w:rsidR="004140F8">
        <w:rPr>
          <w:rFonts w:asciiTheme="minorHAnsi" w:hAnsiTheme="minorHAnsi" w:cstheme="minorHAnsi"/>
          <w:sz w:val="22"/>
          <w:szCs w:val="22"/>
          <w:lang w:val="cy-GB"/>
        </w:rPr>
        <w:t>y mae’r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 xml:space="preserve"> ysgol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="004140F8">
        <w:rPr>
          <w:rFonts w:asciiTheme="minorHAnsi" w:hAnsiTheme="minorHAnsi" w:cstheme="minorHAnsi"/>
          <w:sz w:val="22"/>
          <w:szCs w:val="22"/>
          <w:lang w:val="cy-GB"/>
        </w:rPr>
        <w:t xml:space="preserve"> yn eu darparu</w:t>
      </w:r>
    </w:p>
    <w:p w14:paraId="4A16DD80" w14:textId="0E566507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Adnabod ac Asesu ADY</w:t>
      </w:r>
    </w:p>
    <w:p w14:paraId="63F40060" w14:textId="507F0E5D" w:rsidR="003F150B" w:rsidRPr="00074951" w:rsidRDefault="003F150B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 w:rsidRPr="00074951">
        <w:rPr>
          <w:rFonts w:asciiTheme="minorHAnsi" w:hAnsiTheme="minorHAnsi" w:cstheme="minorHAnsi"/>
          <w:sz w:val="22"/>
          <w:szCs w:val="22"/>
          <w:lang w:val="cy-GB"/>
        </w:rPr>
        <w:t>Tyfu</w:t>
      </w:r>
    </w:p>
    <w:p w14:paraId="6A3C6126" w14:textId="71DEE84A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Gweithio mewn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partner</w:t>
      </w:r>
      <w:r>
        <w:rPr>
          <w:rFonts w:asciiTheme="minorHAnsi" w:hAnsiTheme="minorHAnsi" w:cstheme="minorHAnsi"/>
          <w:sz w:val="22"/>
          <w:szCs w:val="22"/>
          <w:lang w:val="cy-GB"/>
        </w:rPr>
        <w:t>iaeth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gyda rhieni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2967CCFE" w14:textId="5152CB78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Ymglymiad plant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pobl ifanc</w:t>
      </w:r>
    </w:p>
    <w:p w14:paraId="0E2FEC1E" w14:textId="264C7D2D" w:rsidR="00042320" w:rsidRPr="00074951" w:rsidRDefault="00042320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 w:rsidRPr="00074951">
        <w:rPr>
          <w:rFonts w:asciiTheme="minorHAnsi" w:hAnsiTheme="minorHAnsi" w:cstheme="minorHAnsi"/>
          <w:sz w:val="22"/>
          <w:szCs w:val="22"/>
          <w:lang w:val="cy-GB"/>
        </w:rPr>
        <w:t>As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>esu ac adolygu canlyniadau</w:t>
      </w:r>
      <w:r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5F81E515" w14:textId="576D2F03" w:rsidR="00042320" w:rsidRPr="00074951" w:rsidRDefault="00DA7201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Trawsnewid a 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>P</w:t>
      </w:r>
      <w:r>
        <w:rPr>
          <w:rFonts w:asciiTheme="minorHAnsi" w:hAnsiTheme="minorHAnsi" w:cstheme="minorHAnsi"/>
          <w:sz w:val="22"/>
          <w:szCs w:val="22"/>
          <w:lang w:val="cy-GB"/>
        </w:rPr>
        <w:t>h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>ontio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0F5A4BCF" w14:textId="4A9A8210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Y dull o addysgu plant </w:t>
      </w:r>
      <w:r w:rsidR="00DA7201">
        <w:rPr>
          <w:rFonts w:asciiTheme="minorHAnsi" w:hAnsiTheme="minorHAnsi" w:cstheme="minorHAnsi"/>
          <w:sz w:val="22"/>
          <w:szCs w:val="22"/>
          <w:lang w:val="cy-GB"/>
        </w:rPr>
        <w:t>ag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 ADY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161B0A56" w14:textId="2D81A8D5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 Cwricwlwm a’r Amgylchedd Ddysgu</w:t>
      </w:r>
    </w:p>
    <w:p w14:paraId="26683952" w14:textId="1E58093E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Hyfforddiant a datblygiad proffesiynol parhaus (DPP) i 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staff </w:t>
      </w:r>
    </w:p>
    <w:p w14:paraId="076BBB7C" w14:textId="5659F836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Gwerthuso effeithlonrwydd ac effaith y ddarpariaeth ADY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4B043C78" w14:textId="58530E7D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Cynhwysiant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7C9098D0" w14:textId="57F5EE6D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Datblygiad e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>mo</w:t>
      </w:r>
      <w:r>
        <w:rPr>
          <w:rFonts w:asciiTheme="minorHAnsi" w:hAnsiTheme="minorHAnsi" w:cstheme="minorHAnsi"/>
          <w:sz w:val="22"/>
          <w:szCs w:val="22"/>
          <w:lang w:val="cy-GB"/>
        </w:rPr>
        <w:t>s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>i</w:t>
      </w:r>
      <w:r>
        <w:rPr>
          <w:rFonts w:asciiTheme="minorHAnsi" w:hAnsiTheme="minorHAnsi" w:cstheme="minorHAnsi"/>
          <w:sz w:val="22"/>
          <w:szCs w:val="22"/>
          <w:lang w:val="cy-GB"/>
        </w:rPr>
        <w:t>y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>n</w:t>
      </w:r>
      <w:r>
        <w:rPr>
          <w:rFonts w:asciiTheme="minorHAnsi" w:hAnsiTheme="minorHAnsi" w:cstheme="minorHAnsi"/>
          <w:sz w:val="22"/>
          <w:szCs w:val="22"/>
          <w:lang w:val="cy-GB"/>
        </w:rPr>
        <w:t>o</w:t>
      </w:r>
      <w:r w:rsidR="0004232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l </w:t>
      </w:r>
      <w:r>
        <w:rPr>
          <w:rFonts w:asciiTheme="minorHAnsi" w:hAnsiTheme="minorHAnsi" w:cstheme="minorHAnsi"/>
          <w:sz w:val="22"/>
          <w:szCs w:val="22"/>
          <w:lang w:val="cy-GB"/>
        </w:rPr>
        <w:t>a chymdeithasol a llesiant</w:t>
      </w:r>
    </w:p>
    <w:p w14:paraId="52435FDE" w14:textId="42A6A6D9" w:rsidR="00042320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Ymglymiad arbenigwyr</w:t>
      </w:r>
    </w:p>
    <w:p w14:paraId="6E84244B" w14:textId="249A47B7" w:rsidR="00037EA4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Datrys Andhytundeb</w:t>
      </w:r>
    </w:p>
    <w:p w14:paraId="34D04602" w14:textId="5AA9C956" w:rsidR="00037EA4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Diogelu </w:t>
      </w:r>
      <w:r w:rsidR="00037EA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Data </w:t>
      </w:r>
    </w:p>
    <w:p w14:paraId="6BFF564A" w14:textId="531505EE" w:rsidR="00037EA4" w:rsidRPr="00074951" w:rsidRDefault="00037EA4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 w:rsidRPr="00074951">
        <w:rPr>
          <w:rFonts w:asciiTheme="minorHAnsi" w:hAnsiTheme="minorHAnsi" w:cstheme="minorHAnsi"/>
          <w:sz w:val="22"/>
          <w:szCs w:val="22"/>
          <w:lang w:val="cy-GB"/>
        </w:rPr>
        <w:t>Terminol</w:t>
      </w:r>
      <w:r w:rsidR="00403C6A">
        <w:rPr>
          <w:rFonts w:asciiTheme="minorHAnsi" w:hAnsiTheme="minorHAnsi" w:cstheme="minorHAnsi"/>
          <w:sz w:val="22"/>
          <w:szCs w:val="22"/>
          <w:lang w:val="cy-GB"/>
        </w:rPr>
        <w:t>eg ADY</w:t>
      </w:r>
    </w:p>
    <w:p w14:paraId="40C31684" w14:textId="6CA079DF" w:rsidR="0003297C" w:rsidRPr="00074951" w:rsidRDefault="00403C6A" w:rsidP="00037EA4">
      <w:pPr>
        <w:pStyle w:val="ListParagraph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Dogfennau Canllaw Llywodraeth Cymru </w:t>
      </w:r>
    </w:p>
    <w:p w14:paraId="15F992CC" w14:textId="390AFCA5" w:rsidR="009A0B35" w:rsidRPr="00074951" w:rsidRDefault="009A0B35" w:rsidP="00037EA4">
      <w:pPr>
        <w:pStyle w:val="ListParagraph"/>
        <w:numPr>
          <w:ilvl w:val="0"/>
          <w:numId w:val="29"/>
        </w:numPr>
        <w:spacing w:line="360" w:lineRule="auto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br w:type="page"/>
      </w:r>
    </w:p>
    <w:p w14:paraId="2FAB3D49" w14:textId="54826751" w:rsidR="0037671C" w:rsidRPr="00074951" w:rsidRDefault="00A82DF3" w:rsidP="00A82DF3">
      <w:pPr>
        <w:spacing w:line="360" w:lineRule="auto"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lastRenderedPageBreak/>
        <w:t xml:space="preserve">1. </w:t>
      </w:r>
      <w:r w:rsidR="004140F8">
        <w:rPr>
          <w:rFonts w:cstheme="minorHAnsi"/>
          <w:b/>
          <w:bCs/>
          <w:sz w:val="28"/>
          <w:szCs w:val="28"/>
          <w:lang w:val="cy-GB"/>
        </w:rPr>
        <w:t>Cyflwyniad</w:t>
      </w:r>
    </w:p>
    <w:p w14:paraId="49BA7E5F" w14:textId="4DFEA410" w:rsidR="009C6E7B" w:rsidRPr="00074951" w:rsidRDefault="0017549A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Mae’r polisi hwn yn gosod ein dull o gefnogi plant/</w:t>
      </w:r>
      <w:r w:rsidR="00E2362D">
        <w:rPr>
          <w:rFonts w:cstheme="minorHAnsi"/>
          <w:lang w:val="cy-GB"/>
        </w:rPr>
        <w:t>p</w:t>
      </w:r>
      <w:r>
        <w:rPr>
          <w:rFonts w:cstheme="minorHAnsi"/>
          <w:lang w:val="cy-GB"/>
        </w:rPr>
        <w:t>obl ifanc ag anghenion dysgu ychwanegol (ADY)</w:t>
      </w:r>
      <w:r w:rsidR="00F42DD3" w:rsidRPr="00074951">
        <w:rPr>
          <w:rFonts w:cstheme="minorHAnsi"/>
          <w:lang w:val="cy-GB"/>
        </w:rPr>
        <w:t>.</w:t>
      </w:r>
      <w:r w:rsidR="009B24AE" w:rsidRPr="00074951">
        <w:rPr>
          <w:rFonts w:cstheme="minorHAnsi"/>
          <w:lang w:val="cy-GB"/>
        </w:rPr>
        <w:t xml:space="preserve"> </w:t>
      </w:r>
    </w:p>
    <w:p w14:paraId="2696293C" w14:textId="3A175C50" w:rsidR="009B24AE" w:rsidRPr="00074951" w:rsidRDefault="00F958FB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 ogystal</w:t>
      </w:r>
      <w:r w:rsidR="009C6E7B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 xml:space="preserve">mae’r polisi a chanllaw hwn yn unol â fframwaith Cyngor Sir </w:t>
      </w:r>
      <w:r w:rsidR="009B24AE" w:rsidRPr="00074951">
        <w:rPr>
          <w:rFonts w:cstheme="minorHAnsi"/>
          <w:lang w:val="cy-GB"/>
        </w:rPr>
        <w:t xml:space="preserve">Powys </w:t>
      </w:r>
      <w:r w:rsidR="00E2362D">
        <w:rPr>
          <w:rFonts w:cstheme="minorHAnsi"/>
          <w:lang w:val="cy-GB"/>
        </w:rPr>
        <w:t>i ddiwallu anghenion pob plentyn a pherson ifanc o’i eni hyd 25 mlwydd oed</w:t>
      </w:r>
      <w:r w:rsidR="009B24AE" w:rsidRPr="00074951">
        <w:rPr>
          <w:rFonts w:cstheme="minorHAnsi"/>
          <w:lang w:val="cy-GB"/>
        </w:rPr>
        <w:t xml:space="preserve"> </w:t>
      </w:r>
      <w:r w:rsidR="00E2362D">
        <w:rPr>
          <w:rFonts w:cstheme="minorHAnsi"/>
          <w:lang w:val="cy-GB"/>
        </w:rPr>
        <w:t>ac mae’n rhedeg yn gyfochrog â Chynllun Gweledigaeth</w:t>
      </w:r>
      <w:r w:rsidR="009B24AE" w:rsidRPr="00074951">
        <w:rPr>
          <w:rFonts w:cstheme="minorHAnsi"/>
          <w:lang w:val="cy-GB"/>
        </w:rPr>
        <w:t xml:space="preserve"> Powys 2025 </w:t>
      </w:r>
      <w:r w:rsidR="00EE3EB5">
        <w:rPr>
          <w:rFonts w:cstheme="minorHAnsi"/>
          <w:lang w:val="cy-GB"/>
        </w:rPr>
        <w:t>wrth sicrhau bod pob plentyn a pherson ifanc yn cael ei gefnogi i wireddu ei botensial</w:t>
      </w:r>
      <w:r w:rsidR="009B24AE" w:rsidRPr="00074951">
        <w:rPr>
          <w:rFonts w:cstheme="minorHAnsi"/>
          <w:lang w:val="cy-GB"/>
        </w:rPr>
        <w:t xml:space="preserve">. </w:t>
      </w:r>
    </w:p>
    <w:p w14:paraId="4134B850" w14:textId="3E3A0251" w:rsidR="00F42DD3" w:rsidRPr="00074951" w:rsidRDefault="00CB1198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Mae’r cyngor a’r canllaw a osodwyd yn y ddogfen hon yn ystyried yr holl ddeddfwriaeth a chanllaw cyfredol, yn cynnwys</w:t>
      </w:r>
      <w:r w:rsidR="009B24A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Deddf Anghenion Dysgu Ychwanegol a Thribiwnlys Addysg (Cymru)</w:t>
      </w:r>
      <w:r w:rsidR="009B24AE" w:rsidRPr="00074951">
        <w:rPr>
          <w:rFonts w:cstheme="minorHAnsi"/>
          <w:lang w:val="cy-GB"/>
        </w:rPr>
        <w:t xml:space="preserve"> 2018, </w:t>
      </w:r>
      <w:r>
        <w:rPr>
          <w:rFonts w:cstheme="minorHAnsi"/>
          <w:lang w:val="cy-GB"/>
        </w:rPr>
        <w:t>Deddf Addysg</w:t>
      </w:r>
      <w:r w:rsidR="009B24AE" w:rsidRPr="00074951">
        <w:rPr>
          <w:rFonts w:cstheme="minorHAnsi"/>
          <w:lang w:val="cy-GB"/>
        </w:rPr>
        <w:t xml:space="preserve"> (1996) </w:t>
      </w:r>
      <w:r>
        <w:rPr>
          <w:rFonts w:cstheme="minorHAnsi"/>
          <w:lang w:val="cy-GB"/>
        </w:rPr>
        <w:t>a Deddf Cydraddoldeb</w:t>
      </w:r>
      <w:r w:rsidR="009B24AE" w:rsidRPr="00074951">
        <w:rPr>
          <w:rFonts w:cstheme="minorHAnsi"/>
          <w:lang w:val="cy-GB"/>
        </w:rPr>
        <w:t xml:space="preserve"> (2010).</w:t>
      </w:r>
    </w:p>
    <w:p w14:paraId="3A1B6704" w14:textId="62025103" w:rsidR="00F42DD3" w:rsidRPr="00074951" w:rsidRDefault="00CB1198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gwybodaeth bellach i’w gael ar wefan yr ysgol</w:t>
      </w:r>
      <w:r w:rsidR="00F42DD3" w:rsidRPr="00074951">
        <w:rPr>
          <w:rFonts w:cstheme="minorHAnsi"/>
          <w:lang w:val="cy-GB"/>
        </w:rPr>
        <w:t>:</w:t>
      </w:r>
    </w:p>
    <w:p w14:paraId="1ECDB79A" w14:textId="5B572324" w:rsidR="00F42DD3" w:rsidRPr="00074951" w:rsidRDefault="00214A2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hyperlink r:id="rId15" w:history="1">
        <w:r w:rsidR="00812CC0" w:rsidRPr="00074951">
          <w:rPr>
            <w:rStyle w:val="Hyperlink"/>
            <w:rFonts w:cstheme="minorHAnsi"/>
            <w:lang w:val="cy-GB"/>
          </w:rPr>
          <w:t>https://www.ysgolcalon.cymru/</w:t>
        </w:r>
      </w:hyperlink>
    </w:p>
    <w:p w14:paraId="67BB74B7" w14:textId="77777777" w:rsidR="00812CC0" w:rsidRPr="00074951" w:rsidRDefault="00812CC0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7117116" w14:textId="1D30B134" w:rsidR="001264BF" w:rsidRPr="00074951" w:rsidRDefault="008B0C7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</w:t>
      </w:r>
      <w:r w:rsidR="00CB1198">
        <w:rPr>
          <w:rFonts w:cstheme="minorHAnsi"/>
          <w:lang w:val="cy-GB"/>
        </w:rPr>
        <w:t>ae gwybodaeth am y gefnogaeth y mae Cyngor Sir</w:t>
      </w:r>
      <w:r w:rsidR="001264BF" w:rsidRPr="00074951">
        <w:rPr>
          <w:rFonts w:cstheme="minorHAnsi"/>
          <w:lang w:val="cy-GB"/>
        </w:rPr>
        <w:t xml:space="preserve"> </w:t>
      </w:r>
      <w:r w:rsidR="00F42DD3" w:rsidRPr="00074951">
        <w:rPr>
          <w:rFonts w:cstheme="minorHAnsi"/>
          <w:lang w:val="cy-GB"/>
        </w:rPr>
        <w:t xml:space="preserve">Powys </w:t>
      </w:r>
      <w:r w:rsidR="00CB1198">
        <w:rPr>
          <w:rFonts w:cstheme="minorHAnsi"/>
          <w:lang w:val="cy-GB"/>
        </w:rPr>
        <w:t>a gwasanaethau eraill yn ei ddarparu i’w gael ar wefan y cyngor</w:t>
      </w:r>
      <w:r w:rsidR="00DC1AC4" w:rsidRPr="00074951">
        <w:rPr>
          <w:rFonts w:cstheme="minorHAnsi"/>
          <w:lang w:val="cy-GB"/>
        </w:rPr>
        <w:t>.</w:t>
      </w:r>
    </w:p>
    <w:p w14:paraId="5EADC994" w14:textId="470A4A88" w:rsidR="00DC1AC4" w:rsidRPr="00074951" w:rsidRDefault="00214A24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hyperlink r:id="rId16" w:history="1">
        <w:r w:rsidR="00DC1AC4" w:rsidRPr="00074951">
          <w:rPr>
            <w:rStyle w:val="Hyperlink"/>
            <w:rFonts w:asciiTheme="minorHAnsi" w:hAnsiTheme="minorHAnsi" w:cstheme="minorHAnsi"/>
            <w:sz w:val="22"/>
            <w:szCs w:val="22"/>
            <w:lang w:val="cy-GB"/>
          </w:rPr>
          <w:t>www.powys.gov.uk/ALN</w:t>
        </w:r>
      </w:hyperlink>
    </w:p>
    <w:p w14:paraId="67A7D530" w14:textId="77777777" w:rsidR="00DC1AC4" w:rsidRPr="00074951" w:rsidRDefault="00DC1AC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2B6D6DD2" w14:textId="324E6EC5" w:rsidR="00FC5F4E" w:rsidRPr="00074951" w:rsidRDefault="00CB1198" w:rsidP="00CB1198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polisïau ysgol eraill a all gynnwys gwybodaeth a all fod yn bwysig i blant a phobl ifanc ag ADY i’w cael ar</w:t>
      </w:r>
      <w:r w:rsidR="00BB3706" w:rsidRPr="00074951">
        <w:rPr>
          <w:rFonts w:cstheme="minorHAnsi"/>
          <w:lang w:val="cy-GB"/>
        </w:rPr>
        <w:t>:</w:t>
      </w:r>
      <w:r>
        <w:rPr>
          <w:rFonts w:cstheme="minorHAnsi"/>
          <w:lang w:val="cy-GB"/>
        </w:rPr>
        <w:t xml:space="preserve">     </w:t>
      </w:r>
      <w:hyperlink r:id="rId17" w:history="1">
        <w:r w:rsidR="00812CC0" w:rsidRPr="00074951">
          <w:rPr>
            <w:rStyle w:val="Hyperlink"/>
            <w:rFonts w:cstheme="minorHAnsi"/>
            <w:lang w:val="cy-GB"/>
          </w:rPr>
          <w:t>https://www.ysgolcalon.cymru/policies</w:t>
        </w:r>
      </w:hyperlink>
    </w:p>
    <w:p w14:paraId="57A9A894" w14:textId="77777777" w:rsidR="00791593" w:rsidRPr="00074951" w:rsidRDefault="00791593" w:rsidP="008430DA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</w:p>
    <w:p w14:paraId="32E78A84" w14:textId="041F11D9" w:rsidR="00FC5F4E" w:rsidRPr="00074951" w:rsidRDefault="00A82DF3" w:rsidP="008430DA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2</w:t>
      </w:r>
      <w:r w:rsidR="007E7172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4140F8">
        <w:rPr>
          <w:rFonts w:cstheme="minorHAnsi"/>
          <w:b/>
          <w:bCs/>
          <w:sz w:val="28"/>
          <w:szCs w:val="28"/>
          <w:lang w:val="cy-GB"/>
        </w:rPr>
        <w:t>Arweinyddiaeth a Rheolaeth ADY</w:t>
      </w:r>
      <w:r w:rsidR="00FC5F4E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1689FE2E" w14:textId="247C7CBA" w:rsidR="00B65E50" w:rsidRPr="00074951" w:rsidRDefault="00CB1198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7E7172" w:rsidRPr="00074951">
        <w:rPr>
          <w:rFonts w:cstheme="minorHAnsi"/>
          <w:lang w:val="cy-GB"/>
        </w:rPr>
        <w:t xml:space="preserve"> </w:t>
      </w:r>
      <w:r w:rsidR="00812CC0" w:rsidRPr="00074951">
        <w:rPr>
          <w:rFonts w:cstheme="minorHAnsi"/>
          <w:lang w:val="cy-GB"/>
        </w:rPr>
        <w:t>Ysgol Calon Cymru</w:t>
      </w:r>
      <w:r w:rsidR="007E7172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rydym yn credu bod ADY a chynhwysiant yn gyfrifioldeb i bawb</w:t>
      </w:r>
      <w:r w:rsidR="006F35B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Er hynny</w:t>
      </w:r>
      <w:r w:rsidR="006F35BE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rhaid ymgymryd â rhai rolau a chyfrifoldebau allweddol</w:t>
      </w:r>
      <w:r w:rsidR="00CF333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Isod, rydym yn esbonio’r </w:t>
      </w:r>
      <w:r w:rsidR="00DA7201">
        <w:rPr>
          <w:rFonts w:cstheme="minorHAnsi"/>
          <w:lang w:val="cy-GB"/>
        </w:rPr>
        <w:t>r</w:t>
      </w:r>
      <w:r>
        <w:rPr>
          <w:rFonts w:cstheme="minorHAnsi"/>
          <w:lang w:val="cy-GB"/>
        </w:rPr>
        <w:t>olau gwahanol o fewn i’r ysgol a sut y maent yn cefnogi ein disgyblion</w:t>
      </w:r>
      <w:r w:rsidR="0086621A" w:rsidRPr="00074951">
        <w:rPr>
          <w:rFonts w:cstheme="minorHAnsi"/>
          <w:lang w:val="cy-GB"/>
        </w:rPr>
        <w:t>.</w:t>
      </w:r>
    </w:p>
    <w:p w14:paraId="77B9AB4A" w14:textId="45C0803B" w:rsidR="00FC5F4E" w:rsidRPr="00074951" w:rsidRDefault="004140F8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Y CADY</w:t>
      </w:r>
    </w:p>
    <w:p w14:paraId="17A55BE1" w14:textId="3F084F2B" w:rsidR="00FC5F4E" w:rsidRPr="00074951" w:rsidRDefault="00192F2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gan ein CADY gyfrifoldeb o ddydd i ddydd ar gyfer gweithredu’r polisi ADY a chydlynu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darpariaeth benodol a wneir i gefnogi disgyblion unigol ag ADY</w:t>
      </w:r>
      <w:r w:rsidR="00FC5F4E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gan gynnwys y rheiny sydd â Chynllun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 xml:space="preserve">Datblygu Unigol </w:t>
      </w:r>
      <w:r w:rsidR="008A3415" w:rsidRPr="00074951">
        <w:rPr>
          <w:rFonts w:cstheme="minorHAnsi"/>
          <w:lang w:val="cy-GB"/>
        </w:rPr>
        <w:t>(</w:t>
      </w:r>
      <w:r>
        <w:rPr>
          <w:rFonts w:cstheme="minorHAnsi"/>
          <w:lang w:val="cy-GB"/>
        </w:rPr>
        <w:t>CDU</w:t>
      </w:r>
      <w:r w:rsidR="008A3415" w:rsidRPr="00074951">
        <w:rPr>
          <w:rFonts w:cstheme="minorHAnsi"/>
          <w:lang w:val="cy-GB"/>
        </w:rPr>
        <w:t xml:space="preserve">)/ </w:t>
      </w:r>
      <w:r>
        <w:rPr>
          <w:rFonts w:cstheme="minorHAnsi"/>
          <w:lang w:val="cy-GB"/>
        </w:rPr>
        <w:t>Datganiad o Angen Addysgol Arbennig</w:t>
      </w:r>
      <w:r w:rsidR="00AA035D" w:rsidRPr="00074951">
        <w:rPr>
          <w:rFonts w:cstheme="minorHAnsi"/>
          <w:lang w:val="cy-GB"/>
        </w:rPr>
        <w:t>.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Mae ein CADY yn rhoi arweiniad proffesiynol i gydweithwyr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bydd yn gweithio’n agos gyda</w:t>
      </w:r>
      <w:r w:rsidR="00FC5F4E" w:rsidRPr="00074951">
        <w:rPr>
          <w:rFonts w:cstheme="minorHAnsi"/>
          <w:lang w:val="cy-GB"/>
        </w:rPr>
        <w:t xml:space="preserve"> staff, </w:t>
      </w:r>
      <w:r>
        <w:rPr>
          <w:rFonts w:cstheme="minorHAnsi"/>
          <w:lang w:val="cy-GB"/>
        </w:rPr>
        <w:t>rhieni</w:t>
      </w:r>
      <w:r w:rsidR="00AA035D" w:rsidRPr="00074951">
        <w:rPr>
          <w:rFonts w:cstheme="minorHAnsi"/>
          <w:lang w:val="cy-GB"/>
        </w:rPr>
        <w:t>,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ac asiantaethau eraill</w:t>
      </w:r>
      <w:r w:rsidR="00FC5F4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ein CADY yn gwybod am y Cod ADY a’r dyletswyddau sydd gennym ni fel ysgol</w:t>
      </w:r>
      <w:r w:rsidR="004A681A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h</w:t>
      </w:r>
      <w:r w:rsidR="00DA7201">
        <w:rPr>
          <w:rFonts w:cstheme="minorHAnsi"/>
          <w:lang w:val="cy-GB"/>
        </w:rPr>
        <w:t>efy</w:t>
      </w:r>
      <w:r>
        <w:rPr>
          <w:rFonts w:cstheme="minorHAnsi"/>
          <w:lang w:val="cy-GB"/>
        </w:rPr>
        <w:t>d yn cysylltu ag asiantaethau allanol</w:t>
      </w:r>
      <w:r w:rsidR="00EF0D69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gweithwyr proffesiynol</w:t>
      </w:r>
      <w:r w:rsidR="00EF0D69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sy’n rhoi cefnogaeth i deuluoedd er mwyn sicrhau bod</w:t>
      </w:r>
      <w:r w:rsidR="00176EF5">
        <w:rPr>
          <w:rFonts w:cstheme="minorHAnsi"/>
          <w:lang w:val="cy-GB"/>
        </w:rPr>
        <w:t xml:space="preserve"> ein disgyblion ag ADY</w:t>
      </w:r>
      <w:r w:rsidR="00FC5F4E" w:rsidRPr="00074951">
        <w:rPr>
          <w:rFonts w:cstheme="minorHAnsi"/>
          <w:lang w:val="cy-GB"/>
        </w:rPr>
        <w:t xml:space="preserve"> </w:t>
      </w:r>
      <w:r w:rsidR="00176EF5">
        <w:rPr>
          <w:rFonts w:cstheme="minorHAnsi"/>
          <w:lang w:val="cy-GB"/>
        </w:rPr>
        <w:t>yn cael y gefnogaeth briodol ac addysgu o ansawdd uchel</w:t>
      </w:r>
      <w:r w:rsidR="00FC5F4E" w:rsidRPr="00074951">
        <w:rPr>
          <w:rFonts w:cstheme="minorHAnsi"/>
          <w:lang w:val="cy-GB"/>
        </w:rPr>
        <w:t xml:space="preserve">. </w:t>
      </w:r>
    </w:p>
    <w:p w14:paraId="6BA32173" w14:textId="6BD3DA52" w:rsidR="00FC5F4E" w:rsidRDefault="00176EF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bookmarkStart w:id="1" w:name="_Hlk94616242"/>
      <w:r>
        <w:rPr>
          <w:rFonts w:cstheme="minorHAnsi"/>
          <w:lang w:val="cy-GB"/>
        </w:rPr>
        <w:t>Ein CADY yw</w:t>
      </w:r>
      <w:r w:rsidR="00FC5F4E" w:rsidRPr="00074951">
        <w:rPr>
          <w:rFonts w:cstheme="minorHAnsi"/>
          <w:lang w:val="cy-GB"/>
        </w:rPr>
        <w:t xml:space="preserve"> </w:t>
      </w:r>
      <w:bookmarkEnd w:id="1"/>
      <w:r w:rsidR="00812CC0" w:rsidRPr="00074951">
        <w:rPr>
          <w:rFonts w:cstheme="minorHAnsi"/>
          <w:lang w:val="cy-GB"/>
        </w:rPr>
        <w:t>Mrs Victoria Phillips</w:t>
      </w:r>
      <w:r w:rsidR="000B7E21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a’i chyfeiriad e-bost yw</w:t>
      </w:r>
      <w:r w:rsidR="000B7E21" w:rsidRPr="00074951">
        <w:rPr>
          <w:rFonts w:cstheme="minorHAnsi"/>
          <w:lang w:val="cy-GB"/>
        </w:rPr>
        <w:t xml:space="preserve"> </w:t>
      </w:r>
      <w:hyperlink r:id="rId18" w:history="1">
        <w:r w:rsidRPr="000C64B7">
          <w:rPr>
            <w:rStyle w:val="Hyperlink"/>
            <w:rFonts w:cstheme="minorHAnsi"/>
            <w:lang w:val="cy-GB"/>
          </w:rPr>
          <w:t>phillipsv22@hwbcymru.net</w:t>
        </w:r>
      </w:hyperlink>
    </w:p>
    <w:p w14:paraId="59EC6AD9" w14:textId="77777777" w:rsidR="00176EF5" w:rsidRPr="00074951" w:rsidRDefault="00176EF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81D714C" w14:textId="355F37D6" w:rsidR="00FC5F4E" w:rsidRPr="00074951" w:rsidRDefault="004140F8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lastRenderedPageBreak/>
        <w:t>Y Llywodraethwyr</w:t>
      </w:r>
    </w:p>
    <w:p w14:paraId="5A2EC79A" w14:textId="626E409F" w:rsidR="00FC5F4E" w:rsidRPr="00074951" w:rsidRDefault="00176EF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ein Corff Llywodraethol yn cyflawni ei ddyletswydd statudol tuag at blant a phobl ifanc ag ADY yn unol â’r canllaw a osodwyd</w:t>
      </w:r>
      <w:r w:rsidR="00FC5F4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yn y Cod ADY</w:t>
      </w:r>
      <w:r w:rsidR="00FC5F4E" w:rsidRPr="00074951">
        <w:rPr>
          <w:rFonts w:cstheme="minorHAnsi"/>
          <w:lang w:val="cy-GB"/>
        </w:rPr>
        <w:t xml:space="preserve"> </w:t>
      </w:r>
      <w:r w:rsidR="00D15AA2" w:rsidRPr="00074951">
        <w:rPr>
          <w:rFonts w:cstheme="minorHAnsi"/>
          <w:lang w:val="cy-GB"/>
        </w:rPr>
        <w:t xml:space="preserve">(2021) </w:t>
      </w:r>
      <w:r>
        <w:rPr>
          <w:rFonts w:cstheme="minorHAnsi"/>
          <w:lang w:val="cy-GB"/>
        </w:rPr>
        <w:t xml:space="preserve">Cod Ymarfer AAA i Gymru </w:t>
      </w:r>
      <w:r w:rsidR="00D15AA2" w:rsidRPr="00074951">
        <w:rPr>
          <w:rFonts w:cstheme="minorHAnsi"/>
          <w:lang w:val="cy-GB"/>
        </w:rPr>
        <w:t>(2004)</w:t>
      </w:r>
      <w:r w:rsidR="00FC5F4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Y</w:t>
      </w:r>
      <w:r w:rsidR="00FC5F4E" w:rsidRPr="00074951">
        <w:rPr>
          <w:rFonts w:cstheme="minorHAnsi"/>
          <w:lang w:val="cy-GB"/>
        </w:rPr>
        <w:t xml:space="preserve">n </w:t>
      </w:r>
      <w:r>
        <w:rPr>
          <w:rFonts w:cstheme="minorHAnsi"/>
          <w:lang w:val="cy-GB"/>
        </w:rPr>
        <w:t>benodol</w:t>
      </w:r>
      <w:r w:rsidR="00FC5F4E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mae’r corff llywodraethol yn</w:t>
      </w:r>
      <w:r w:rsidR="00FC5F4E" w:rsidRPr="00074951">
        <w:rPr>
          <w:rFonts w:cstheme="minorHAnsi"/>
          <w:lang w:val="cy-GB"/>
        </w:rPr>
        <w:t xml:space="preserve">: </w:t>
      </w:r>
    </w:p>
    <w:p w14:paraId="072AD420" w14:textId="02B91E62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yr ysgol yn cynnal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ethos </w:t>
      </w:r>
      <w:r>
        <w:rPr>
          <w:rFonts w:asciiTheme="minorHAnsi" w:hAnsiTheme="minorHAnsi" w:cstheme="minorHAnsi"/>
          <w:sz w:val="22"/>
          <w:szCs w:val="22"/>
          <w:lang w:val="cy-GB"/>
        </w:rPr>
        <w:t>gynhwysol i’r holl ddisgyblion ag anghenion dysgu ychwanegol</w:t>
      </w:r>
    </w:p>
    <w:p w14:paraId="11187EAF" w14:textId="062B39AA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Dewis 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person </w:t>
      </w:r>
      <w:r>
        <w:rPr>
          <w:rFonts w:asciiTheme="minorHAnsi" w:hAnsiTheme="minorHAnsi" w:cstheme="minorHAnsi"/>
          <w:sz w:val="22"/>
          <w:szCs w:val="22"/>
          <w:lang w:val="cy-GB"/>
        </w:rPr>
        <w:t>priodol o’r corff llywodraethol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i gymryd cyfrifoldeb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gyda’r Pennaeth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i sicrhau bod y lleoliad neu’r ysgol yn cynnal darpariaeth ar gyfer disgyblion ag ADY yn unol â’r Cod ADY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73C0B5BF" w14:textId="6559684C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Adnabod CADY sy’n rhan o uwch dîm arwain yr ysgol</w:t>
      </w:r>
    </w:p>
    <w:p w14:paraId="430946BD" w14:textId="7466ED19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Datblygu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gweithredu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adrodd am</w:t>
      </w:r>
      <w:r w:rsidR="00982E24" w:rsidRPr="00074951">
        <w:rPr>
          <w:rFonts w:asciiTheme="minorHAnsi" w:hAnsiTheme="minorHAnsi" w:cstheme="minorHAnsi"/>
          <w:sz w:val="22"/>
          <w:szCs w:val="22"/>
          <w:lang w:val="cy-GB"/>
        </w:rPr>
        <w:t>,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ac adolygu’n flynyddol bolisi ADY yr ysgol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55EB9F4B" w14:textId="46E421D2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y cyfrifoldeb am ddiwallu anghenion y disgyblion ag ADY yn cael ei rannu  gan y staff i gyd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4B4AE9E5" w14:textId="030B377D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yr adnoddau dirprwyedig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ar gyfer ADY wedi ei dosnbarthu’n deg, effeithlon ac yn mynd i’r afael ag anghenion canfyddadwy 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13FBD461" w14:textId="3CD1EFC6" w:rsidR="004D6067" w:rsidRPr="00074951" w:rsidRDefault="00176EF5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system</w:t>
      </w:r>
      <w:r>
        <w:rPr>
          <w:rFonts w:asciiTheme="minorHAnsi" w:hAnsiTheme="minorHAnsi" w:cstheme="minorHAnsi"/>
          <w:sz w:val="22"/>
          <w:szCs w:val="22"/>
          <w:lang w:val="cy-GB"/>
        </w:rPr>
        <w:t>au mewn grym ar gyfer adnab</w:t>
      </w:r>
      <w:r w:rsidR="003D4DDD">
        <w:rPr>
          <w:rFonts w:asciiTheme="minorHAnsi" w:hAnsiTheme="minorHAnsi" w:cstheme="minorHAnsi"/>
          <w:sz w:val="22"/>
          <w:szCs w:val="22"/>
          <w:lang w:val="cy-GB"/>
        </w:rPr>
        <w:t>yddiaeth gynnar, ase</w:t>
      </w:r>
      <w:r w:rsidR="00DA7201">
        <w:rPr>
          <w:rFonts w:asciiTheme="minorHAnsi" w:hAnsiTheme="minorHAnsi" w:cstheme="minorHAnsi"/>
          <w:sz w:val="22"/>
          <w:szCs w:val="22"/>
          <w:lang w:val="cy-GB"/>
        </w:rPr>
        <w:t>s</w:t>
      </w:r>
      <w:r w:rsidR="003D4DDD">
        <w:rPr>
          <w:rFonts w:asciiTheme="minorHAnsi" w:hAnsiTheme="minorHAnsi" w:cstheme="minorHAnsi"/>
          <w:sz w:val="22"/>
          <w:szCs w:val="22"/>
          <w:lang w:val="cy-GB"/>
        </w:rPr>
        <w:t>iad, darpariaeth a monitro anghenion unigol yn unol â Llwybr Cynhwysiant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Powys </w:t>
      </w:r>
    </w:p>
    <w:p w14:paraId="33DDA8A5" w14:textId="62514258" w:rsidR="00C0145C" w:rsidRPr="00074951" w:rsidRDefault="003D4DDD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yr ysgol yn darparu cwricwlwm digon gwahaniaethol ar draws pob maes dysgu i gydweddu ag anghenion y plentyn neu’r person ifanc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41C072AD" w14:textId="25C8ABA2" w:rsidR="004D6067" w:rsidRPr="00074951" w:rsidRDefault="003D4DDD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Manteisio ar gyfleoedd hyfforddi a ddarperir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>,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 i ddatblygu arbenigedd ADY drwy’r ysgol</w:t>
      </w:r>
      <w:r w:rsidR="004D606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408926C7" w14:textId="718C751A" w:rsidR="00C0145C" w:rsidRPr="00074951" w:rsidRDefault="003D4DDD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trefniadau mewn grym yn yr ysgol i gefnogi, lle’n briodol, ddisgyblion sydd â chyflyrau meddygol</w:t>
      </w:r>
      <w:r w:rsidR="00C0145C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683B944A" w14:textId="14C5FD69" w:rsidR="007E33F4" w:rsidRPr="00074951" w:rsidRDefault="003D4DDD" w:rsidP="008430DA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Sicrhau bod yr ysgol yn diwallu ei chyfrifoldebau da Ddeddf Cydraddoldeb</w:t>
      </w:r>
      <w:r w:rsidR="00835CE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2010, 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ynglŷn ag addasiadau rhesymol a threfniadau mynediad </w:t>
      </w:r>
    </w:p>
    <w:p w14:paraId="28174BD4" w14:textId="77777777" w:rsidR="00942792" w:rsidRPr="00074951" w:rsidRDefault="00942792" w:rsidP="008430DA">
      <w:pPr>
        <w:pStyle w:val="ListParagraph"/>
        <w:spacing w:line="360" w:lineRule="auto"/>
        <w:ind w:left="770"/>
        <w:jc w:val="both"/>
        <w:rPr>
          <w:rFonts w:asciiTheme="minorHAnsi" w:hAnsiTheme="minorHAnsi" w:cstheme="minorHAnsi"/>
          <w:sz w:val="22"/>
          <w:szCs w:val="22"/>
          <w:lang w:val="cy-GB"/>
        </w:rPr>
      </w:pPr>
    </w:p>
    <w:p w14:paraId="3A95A680" w14:textId="0059A4DA" w:rsidR="00FC5F4E" w:rsidRPr="00074951" w:rsidRDefault="003D4DD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 ogystal</w:t>
      </w:r>
      <w:r w:rsidR="00FC5F4E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mae ein corff llywodraethol yn gweithio gyda’r CADY a’r Pennaeth i benderfynu ar ddatblygiad strategol y polisi ADY</w:t>
      </w:r>
      <w:r w:rsidR="008A1E6F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darpariaeth dysgu ychwanegol</w:t>
      </w:r>
      <w:r w:rsidR="008A1E6F" w:rsidRPr="00074951">
        <w:rPr>
          <w:rFonts w:cstheme="minorHAnsi"/>
          <w:lang w:val="cy-GB"/>
        </w:rPr>
        <w:t xml:space="preserve"> (</w:t>
      </w:r>
      <w:r>
        <w:rPr>
          <w:rFonts w:cstheme="minorHAnsi"/>
          <w:lang w:val="cy-GB"/>
        </w:rPr>
        <w:t>DDY</w:t>
      </w:r>
      <w:r w:rsidR="008A1E6F" w:rsidRPr="00074951">
        <w:rPr>
          <w:rFonts w:cstheme="minorHAnsi"/>
          <w:lang w:val="cy-GB"/>
        </w:rPr>
        <w:t xml:space="preserve">) a </w:t>
      </w:r>
      <w:r>
        <w:rPr>
          <w:rFonts w:cstheme="minorHAnsi"/>
          <w:lang w:val="cy-GB"/>
        </w:rPr>
        <w:t>darpariaeth dysgu cyffredinol</w:t>
      </w:r>
      <w:r w:rsidR="006334E3" w:rsidRPr="00074951">
        <w:rPr>
          <w:rFonts w:cstheme="minorHAnsi"/>
          <w:lang w:val="cy-GB"/>
        </w:rPr>
        <w:t xml:space="preserve"> (</w:t>
      </w:r>
      <w:r>
        <w:rPr>
          <w:rFonts w:cstheme="minorHAnsi"/>
          <w:lang w:val="cy-GB"/>
        </w:rPr>
        <w:t>DDC</w:t>
      </w:r>
      <w:r w:rsidR="006334E3" w:rsidRPr="00074951">
        <w:rPr>
          <w:rFonts w:cstheme="minorHAnsi"/>
          <w:lang w:val="cy-GB"/>
        </w:rPr>
        <w:t>)</w:t>
      </w:r>
      <w:r w:rsidR="00FC5F4E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gan gynnwys sefydlu darlun clir i’r adnoddau sydd ar gael yn yr ysgol</w:t>
      </w:r>
      <w:r w:rsidR="00FC5F4E" w:rsidRPr="00074951">
        <w:rPr>
          <w:rFonts w:cstheme="minorHAnsi"/>
          <w:lang w:val="cy-GB"/>
        </w:rPr>
        <w:t xml:space="preserve">. </w:t>
      </w:r>
    </w:p>
    <w:p w14:paraId="61A1C8EE" w14:textId="77777777" w:rsidR="006534F2" w:rsidRPr="00074951" w:rsidRDefault="006534F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1376F18" w14:textId="32BA1E88" w:rsidR="00B65E50" w:rsidRPr="00074951" w:rsidRDefault="003D4DD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Ein Llywodraethwr Cyswllt ADY yw</w:t>
      </w:r>
      <w:r w:rsidR="00052D13" w:rsidRPr="00074951">
        <w:rPr>
          <w:rFonts w:cstheme="minorHAnsi"/>
          <w:lang w:val="cy-GB"/>
        </w:rPr>
        <w:t xml:space="preserve"> &gt;&gt;&gt;&gt;&gt;&gt;&gt;</w:t>
      </w:r>
      <w:r w:rsidR="006334E3" w:rsidRPr="00074951">
        <w:rPr>
          <w:rFonts w:cstheme="minorHAnsi"/>
          <w:lang w:val="cy-GB"/>
        </w:rPr>
        <w:t xml:space="preserve"> . </w:t>
      </w:r>
      <w:r>
        <w:rPr>
          <w:rFonts w:cstheme="minorHAnsi"/>
          <w:lang w:val="cy-GB"/>
        </w:rPr>
        <w:t>Gellir cysylltu trwy e-bostio’r clerc i’r corff llywodraethol</w:t>
      </w:r>
      <w:r w:rsidR="00052D13" w:rsidRPr="00074951">
        <w:rPr>
          <w:rFonts w:cstheme="minorHAnsi"/>
          <w:lang w:val="cy-GB"/>
        </w:rPr>
        <w:t>.</w:t>
      </w:r>
    </w:p>
    <w:p w14:paraId="740ACA69" w14:textId="29320DC4" w:rsidR="00B65E50" w:rsidRDefault="00B65E50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046E130" w14:textId="3A399EC4" w:rsidR="003D4DDD" w:rsidRDefault="003D4DD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F8CA51D" w14:textId="61A71E94" w:rsidR="003D4DDD" w:rsidRDefault="003D4DD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34CF3D2" w14:textId="77777777" w:rsidR="003D4DDD" w:rsidRPr="00074951" w:rsidRDefault="003D4DD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EABBCD5" w14:textId="154D73F5" w:rsidR="006C711C" w:rsidRPr="00074951" w:rsidRDefault="00A82DF3" w:rsidP="005D2A35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lastRenderedPageBreak/>
        <w:t>3</w:t>
      </w:r>
      <w:r w:rsidR="006C711C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4140F8">
        <w:rPr>
          <w:rFonts w:cstheme="minorHAnsi"/>
          <w:b/>
          <w:bCs/>
          <w:sz w:val="28"/>
          <w:szCs w:val="28"/>
          <w:lang w:val="cy-GB"/>
        </w:rPr>
        <w:t>Y mathau o ADY</w:t>
      </w:r>
      <w:r w:rsidR="006C711C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4140F8">
        <w:rPr>
          <w:rFonts w:cstheme="minorHAnsi"/>
          <w:b/>
          <w:bCs/>
          <w:sz w:val="28"/>
          <w:szCs w:val="28"/>
          <w:lang w:val="cy-GB"/>
        </w:rPr>
        <w:t>y mae’r ysgol yn eu darparu</w:t>
      </w:r>
      <w:r w:rsidR="006C711C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623C44A8" w14:textId="55EAD33D" w:rsidR="005C0BDB" w:rsidRPr="00074951" w:rsidRDefault="009541A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yna ystod eang o anawsterau neu anbleddau dysgu</w:t>
      </w:r>
      <w:r w:rsidR="005C0BDB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ond mae’r Cod ADY</w:t>
      </w:r>
      <w:r w:rsidR="0002202A" w:rsidRPr="00074951">
        <w:rPr>
          <w:rFonts w:cstheme="minorHAnsi"/>
          <w:lang w:val="cy-GB"/>
        </w:rPr>
        <w:t xml:space="preserve"> (2021) </w:t>
      </w:r>
      <w:r>
        <w:rPr>
          <w:rFonts w:cstheme="minorHAnsi"/>
          <w:lang w:val="cy-GB"/>
        </w:rPr>
        <w:t>yn eu gosod yn fras i’r pedwar maes canlynol</w:t>
      </w:r>
      <w:r w:rsidR="005C0BDB" w:rsidRPr="00074951">
        <w:rPr>
          <w:rFonts w:cstheme="minorHAnsi"/>
          <w:lang w:val="cy-GB"/>
        </w:rPr>
        <w:t>:</w:t>
      </w:r>
    </w:p>
    <w:p w14:paraId="3D22C6A2" w14:textId="4EE5FEF7" w:rsidR="005C0BDB" w:rsidRPr="00074951" w:rsidRDefault="005C0BDB" w:rsidP="008430D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 w:rsidRPr="00074951">
        <w:rPr>
          <w:rFonts w:asciiTheme="minorHAnsi" w:hAnsiTheme="minorHAnsi" w:cstheme="minorHAnsi"/>
          <w:sz w:val="22"/>
          <w:szCs w:val="22"/>
          <w:lang w:val="cy-GB"/>
        </w:rPr>
        <w:t>C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 xml:space="preserve">yfathrebu a Rhyngweithiad </w:t>
      </w:r>
      <w:r w:rsidR="00B10B2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– 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>sy’n cynnwys plant a phobl ifanc ag anghenion llafaredd, iaith a chyfathrebu</w:t>
      </w:r>
      <w:r w:rsidR="006B55CC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>a’r rheiny â Chyflwr</w:t>
      </w:r>
      <w:r w:rsidR="00D17FB9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>Sbectrwm Awtistiaeth</w:t>
      </w:r>
      <w:r w:rsidR="00D17FB9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>C</w:t>
      </w:r>
      <w:r w:rsidR="00D17FB9" w:rsidRPr="00074951">
        <w:rPr>
          <w:rFonts w:asciiTheme="minorHAnsi" w:hAnsiTheme="minorHAnsi" w:cstheme="minorHAnsi"/>
          <w:sz w:val="22"/>
          <w:szCs w:val="22"/>
          <w:lang w:val="cy-GB"/>
        </w:rPr>
        <w:t>S</w:t>
      </w:r>
      <w:r w:rsidR="009541A2">
        <w:rPr>
          <w:rFonts w:asciiTheme="minorHAnsi" w:hAnsiTheme="minorHAnsi" w:cstheme="minorHAnsi"/>
          <w:sz w:val="22"/>
          <w:szCs w:val="22"/>
          <w:lang w:val="cy-GB"/>
        </w:rPr>
        <w:t>A</w:t>
      </w:r>
      <w:r w:rsidR="00D17FB9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</w:p>
    <w:p w14:paraId="7A2B1A60" w14:textId="4BB362E0" w:rsidR="005C0BDB" w:rsidRPr="00074951" w:rsidRDefault="009541A2" w:rsidP="008430D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Gwybyddiaeth a Dysgu</w:t>
      </w:r>
      <w:r w:rsidR="00206743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– </w:t>
      </w:r>
      <w:r>
        <w:rPr>
          <w:rFonts w:asciiTheme="minorHAnsi" w:hAnsiTheme="minorHAnsi" w:cstheme="minorHAnsi"/>
          <w:sz w:val="22"/>
          <w:szCs w:val="22"/>
          <w:lang w:val="cy-GB"/>
        </w:rPr>
        <w:t>sy’n cynnwys plant a phobl ifanc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ag anawsterau dysgu c</w:t>
      </w:r>
      <w:r w:rsidR="00222607">
        <w:rPr>
          <w:rFonts w:asciiTheme="minorHAnsi" w:hAnsiTheme="minorHAnsi" w:cstheme="minorHAnsi"/>
          <w:sz w:val="22"/>
          <w:szCs w:val="22"/>
          <w:lang w:val="cy-GB"/>
        </w:rPr>
        <w:t>anolig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MLD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), </w:t>
      </w:r>
      <w:r w:rsidR="00222607">
        <w:rPr>
          <w:rFonts w:asciiTheme="minorHAnsi" w:hAnsiTheme="minorHAnsi" w:cstheme="minorHAnsi"/>
          <w:sz w:val="22"/>
          <w:szCs w:val="22"/>
          <w:lang w:val="cy-GB"/>
        </w:rPr>
        <w:t>anawsterau dysgu difrifol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SLD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  <w:r w:rsidR="000B51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 w:rsidR="00222607">
        <w:rPr>
          <w:rFonts w:asciiTheme="minorHAnsi" w:hAnsiTheme="minorHAnsi" w:cstheme="minorHAnsi"/>
          <w:sz w:val="22"/>
          <w:szCs w:val="22"/>
          <w:lang w:val="cy-GB"/>
        </w:rPr>
        <w:t xml:space="preserve">anableddau dysgu dwys a lluosog 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>(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pMLD</w:t>
      </w:r>
      <w:r w:rsidR="003257D1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  <w:r w:rsidR="000B51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a</w:t>
      </w:r>
      <w:r w:rsidR="00222607">
        <w:rPr>
          <w:rFonts w:asciiTheme="minorHAnsi" w:hAnsiTheme="minorHAnsi" w:cstheme="minorHAnsi"/>
          <w:sz w:val="22"/>
          <w:szCs w:val="22"/>
          <w:lang w:val="cy-GB"/>
        </w:rPr>
        <w:t>c anawsterau dysgu penodol</w:t>
      </w:r>
      <w:r w:rsidR="000B51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(SpLD) 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fel</w:t>
      </w:r>
      <w:r w:rsidR="000B51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dysle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cs</w:t>
      </w:r>
      <w:r w:rsidR="000B51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ia, </w:t>
      </w:r>
      <w:r w:rsidR="00E11B6A" w:rsidRPr="00074951">
        <w:rPr>
          <w:rFonts w:asciiTheme="minorHAnsi" w:hAnsiTheme="minorHAnsi" w:cstheme="minorHAnsi"/>
          <w:sz w:val="22"/>
          <w:szCs w:val="22"/>
          <w:lang w:val="cy-GB"/>
        </w:rPr>
        <w:t>dyscalculia,</w:t>
      </w:r>
      <w:r w:rsidR="00596C7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a dyspra</w:t>
      </w:r>
      <w:r w:rsidR="00FB5B67">
        <w:rPr>
          <w:rFonts w:asciiTheme="minorHAnsi" w:hAnsiTheme="minorHAnsi" w:cstheme="minorHAnsi"/>
          <w:sz w:val="22"/>
          <w:szCs w:val="22"/>
          <w:lang w:val="cy-GB"/>
        </w:rPr>
        <w:t>cs</w:t>
      </w:r>
      <w:r w:rsidR="00596C74" w:rsidRPr="00074951">
        <w:rPr>
          <w:rFonts w:asciiTheme="minorHAnsi" w:hAnsiTheme="minorHAnsi" w:cstheme="minorHAnsi"/>
          <w:sz w:val="22"/>
          <w:szCs w:val="22"/>
          <w:lang w:val="cy-GB"/>
        </w:rPr>
        <w:t>ia.</w:t>
      </w:r>
    </w:p>
    <w:p w14:paraId="629FD9CC" w14:textId="2EF76C25" w:rsidR="005C0BDB" w:rsidRPr="00074951" w:rsidRDefault="00FB5B67" w:rsidP="008430D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Datblygiad Ymddygiadol</w:t>
      </w:r>
      <w:r w:rsidR="005C0BDB" w:rsidRPr="00074951">
        <w:rPr>
          <w:rFonts w:asciiTheme="minorHAnsi" w:hAnsiTheme="minorHAnsi" w:cstheme="minorHAnsi"/>
          <w:sz w:val="22"/>
          <w:szCs w:val="22"/>
          <w:lang w:val="cy-GB"/>
        </w:rPr>
        <w:t>, emo</w:t>
      </w:r>
      <w:r>
        <w:rPr>
          <w:rFonts w:asciiTheme="minorHAnsi" w:hAnsiTheme="minorHAnsi" w:cstheme="minorHAnsi"/>
          <w:sz w:val="22"/>
          <w:szCs w:val="22"/>
          <w:lang w:val="cy-GB"/>
        </w:rPr>
        <w:t>siynol</w:t>
      </w:r>
      <w:r w:rsidR="005C0BDB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 chymdeithasol</w:t>
      </w:r>
      <w:r w:rsidR="00915D82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(BESD) – </w:t>
      </w:r>
      <w:r>
        <w:rPr>
          <w:rFonts w:asciiTheme="minorHAnsi" w:hAnsiTheme="minorHAnsi" w:cstheme="minorHAnsi"/>
          <w:sz w:val="22"/>
          <w:szCs w:val="22"/>
          <w:lang w:val="cy-GB"/>
        </w:rPr>
        <w:t>gall yr anawsterau hyn amlygu eu hunain mewn sawl ffordd gan gynnwys bod yn encilgar neu’n arunig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yn ogystal â dangos ymddygiad heriol, aflonyddgar neu annymunol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cy-GB"/>
        </w:rPr>
        <w:t>Gall plant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pobl ifanc eraill fod ag anhwylderau fel anhwylder diffyg canolbwyntio </w:t>
      </w:r>
      <w:r w:rsidR="00210905" w:rsidRPr="00074951">
        <w:rPr>
          <w:rFonts w:asciiTheme="minorHAnsi" w:hAnsiTheme="minorHAnsi" w:cstheme="minorHAnsi"/>
          <w:sz w:val="22"/>
          <w:szCs w:val="22"/>
          <w:lang w:val="cy-GB"/>
        </w:rPr>
        <w:t>(ADD)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anhwylder diffyg canolbwyntio a gorfywiogrwydd</w:t>
      </w:r>
      <w:r w:rsidR="00D70170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(ADHD)</w:t>
      </w:r>
      <w:r w:rsidR="00C23B2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neu anhwylder ymlyniad</w:t>
      </w:r>
    </w:p>
    <w:p w14:paraId="519C4365" w14:textId="2C1387B5" w:rsidR="00EF7070" w:rsidRPr="00074951" w:rsidRDefault="00165662" w:rsidP="008430D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Synhwyraidd a</w:t>
      </w:r>
      <w:r w:rsidR="005C0BDB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neu corfforol sy’n cynnwys plant a phobl ifanc â nam ar y golwg</w:t>
      </w:r>
      <w:r w:rsidR="0002078A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(VI), </w:t>
      </w:r>
      <w:r>
        <w:rPr>
          <w:rFonts w:asciiTheme="minorHAnsi" w:hAnsiTheme="minorHAnsi" w:cstheme="minorHAnsi"/>
          <w:sz w:val="22"/>
          <w:szCs w:val="22"/>
          <w:lang w:val="cy-GB"/>
        </w:rPr>
        <w:t>nam ar y clyw</w:t>
      </w:r>
      <w:r w:rsidR="0002078A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(HI), 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nam amlsynhwyraidd </w:t>
      </w:r>
      <w:r w:rsidR="0002078A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(MSI) </w:t>
      </w:r>
      <w:r>
        <w:rPr>
          <w:rFonts w:asciiTheme="minorHAnsi" w:hAnsiTheme="minorHAnsi" w:cstheme="minorHAnsi"/>
          <w:sz w:val="22"/>
          <w:szCs w:val="22"/>
          <w:lang w:val="cy-GB"/>
        </w:rPr>
        <w:t>ac anabledd corfforol</w:t>
      </w:r>
      <w:r w:rsidR="0002078A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(PD)</w:t>
      </w:r>
    </w:p>
    <w:p w14:paraId="5F10F5DD" w14:textId="77777777" w:rsidR="00021765" w:rsidRPr="00074951" w:rsidRDefault="0002176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9D2BA78" w14:textId="4BDE4EC9" w:rsidR="00EF7070" w:rsidRPr="00074951" w:rsidRDefault="0016566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Caiff plant a phobl ifanc sydd ag unrhyw un o’r anghenion uchod eu cynnwys yng nghymued yr ysgol</w:t>
      </w:r>
      <w:r w:rsidR="00DF5C67" w:rsidRPr="00074951">
        <w:rPr>
          <w:rFonts w:cstheme="minorHAnsi"/>
          <w:lang w:val="cy-GB"/>
        </w:rPr>
        <w:t>.</w:t>
      </w:r>
    </w:p>
    <w:p w14:paraId="11FC49DF" w14:textId="16AAA61D" w:rsidR="00DF5C67" w:rsidRPr="00074951" w:rsidRDefault="00DF5C6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2BB35F8F" w14:textId="77777777" w:rsidR="00DF5C67" w:rsidRPr="00074951" w:rsidRDefault="00DF5C6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16007111" w14:textId="73BBBF6E" w:rsidR="00F23378" w:rsidRPr="00074951" w:rsidRDefault="00A82DF3" w:rsidP="005D2A35">
      <w:pPr>
        <w:spacing w:line="360" w:lineRule="auto"/>
        <w:contextualSpacing/>
        <w:rPr>
          <w:rFonts w:cstheme="minorHAnsi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4</w:t>
      </w:r>
      <w:r w:rsidR="00F23378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4140F8">
        <w:rPr>
          <w:rFonts w:cstheme="minorHAnsi"/>
          <w:b/>
          <w:bCs/>
          <w:sz w:val="28"/>
          <w:szCs w:val="28"/>
          <w:lang w:val="cy-GB"/>
        </w:rPr>
        <w:t>Adnabod ac Asesu ADY</w:t>
      </w:r>
    </w:p>
    <w:p w14:paraId="560620EC" w14:textId="71259815" w:rsidR="000109FB" w:rsidRPr="00074951" w:rsidRDefault="0016566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0109FB" w:rsidRPr="00074951">
        <w:rPr>
          <w:rFonts w:cstheme="minorHAnsi"/>
          <w:lang w:val="cy-GB"/>
        </w:rPr>
        <w:t xml:space="preserve"> </w:t>
      </w:r>
      <w:r w:rsidR="00412A9B" w:rsidRPr="00074951">
        <w:rPr>
          <w:rFonts w:cstheme="minorHAnsi"/>
          <w:lang w:val="cy-GB"/>
        </w:rPr>
        <w:t xml:space="preserve">Ysgol Calon Cymru </w:t>
      </w:r>
      <w:r>
        <w:rPr>
          <w:rFonts w:cstheme="minorHAnsi"/>
          <w:lang w:val="cy-GB"/>
        </w:rPr>
        <w:t>rydym yn dilyn dull graddedig i ddiwallu anghenion dysgu pob plentyn a phobl ifanc</w:t>
      </w:r>
      <w:r w:rsidR="00F8546A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Mae’r dull hwn yn dilyn Llwybr Cynhwysiant Cyngor Sir </w:t>
      </w:r>
      <w:r w:rsidR="00F8546A" w:rsidRPr="00074951">
        <w:rPr>
          <w:rFonts w:cstheme="minorHAnsi"/>
          <w:lang w:val="cy-GB"/>
        </w:rPr>
        <w:t xml:space="preserve"> Powys</w:t>
      </w:r>
      <w:r w:rsidR="007172E1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gan y llwybr y camau canlynol</w:t>
      </w:r>
      <w:r w:rsidR="007172E1" w:rsidRPr="00074951">
        <w:rPr>
          <w:rFonts w:cstheme="minorHAnsi"/>
          <w:lang w:val="cy-GB"/>
        </w:rPr>
        <w:t>:</w:t>
      </w:r>
    </w:p>
    <w:p w14:paraId="1C6BB62A" w14:textId="71A0C562" w:rsidR="005921BE" w:rsidRPr="00074951" w:rsidRDefault="00165662" w:rsidP="008430D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eastAsiaTheme="minorHAnsi" w:hAnsiTheme="minorHAnsi" w:cstheme="minorHAnsi"/>
          <w:sz w:val="22"/>
          <w:szCs w:val="22"/>
          <w:lang w:val="cy-GB"/>
        </w:rPr>
        <w:t>Anghenion Cynyddol Amlwg</w:t>
      </w:r>
    </w:p>
    <w:p w14:paraId="5E84E8F2" w14:textId="7B3CAE00" w:rsidR="005921BE" w:rsidRPr="00074951" w:rsidRDefault="00165662" w:rsidP="008430D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eastAsiaTheme="minorHAnsi" w:hAnsiTheme="minorHAnsi" w:cstheme="minorHAnsi"/>
          <w:sz w:val="22"/>
          <w:szCs w:val="22"/>
          <w:lang w:val="cy-GB"/>
        </w:rPr>
        <w:t xml:space="preserve">Darpariaeth Dysgu Cyffredinol </w:t>
      </w:r>
      <w:r w:rsidR="007172E1" w:rsidRPr="00074951">
        <w:rPr>
          <w:rFonts w:asciiTheme="minorHAnsi" w:eastAsiaTheme="minorHAnsi" w:hAnsiTheme="minorHAnsi" w:cstheme="minorHAnsi"/>
          <w:sz w:val="22"/>
          <w:szCs w:val="22"/>
          <w:lang w:val="cy-GB"/>
        </w:rPr>
        <w:t>(</w:t>
      </w:r>
      <w:r w:rsidR="002A7AA3">
        <w:rPr>
          <w:rFonts w:asciiTheme="minorHAnsi" w:eastAsiaTheme="minorHAnsi" w:hAnsiTheme="minorHAnsi" w:cstheme="minorHAnsi"/>
          <w:sz w:val="22"/>
          <w:szCs w:val="22"/>
          <w:lang w:val="cy-GB"/>
        </w:rPr>
        <w:t>DDC</w:t>
      </w:r>
      <w:r w:rsidR="007172E1" w:rsidRPr="00074951">
        <w:rPr>
          <w:rFonts w:asciiTheme="minorHAnsi" w:eastAsiaTheme="minorHAnsi" w:hAnsiTheme="minorHAnsi" w:cstheme="minorHAnsi"/>
          <w:sz w:val="22"/>
          <w:szCs w:val="22"/>
          <w:lang w:val="cy-GB"/>
        </w:rPr>
        <w:t>)</w:t>
      </w:r>
    </w:p>
    <w:p w14:paraId="52E558B6" w14:textId="02B07FDF" w:rsidR="005921BE" w:rsidRPr="00074951" w:rsidRDefault="00165662" w:rsidP="008430D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eastAsiaTheme="minorHAnsi" w:hAnsiTheme="minorHAnsi" w:cstheme="minorHAnsi"/>
          <w:sz w:val="22"/>
          <w:szCs w:val="22"/>
          <w:lang w:val="cy-GB"/>
        </w:rPr>
        <w:t>CDU yr ysgol</w:t>
      </w:r>
    </w:p>
    <w:p w14:paraId="178C2B7E" w14:textId="13FB1F99" w:rsidR="007172E1" w:rsidRPr="00074951" w:rsidRDefault="00165662" w:rsidP="008430D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val="cy-GB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cy-GB"/>
        </w:rPr>
        <w:t>CDU ALl</w:t>
      </w:r>
    </w:p>
    <w:p w14:paraId="62D169DC" w14:textId="38764F51" w:rsidR="00F23378" w:rsidRPr="00074951" w:rsidRDefault="0016566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 gan ddisgybl ADY pan fo eu hanawster dysgu neu anabledd yn gofyn am ddarpariaeth dysgu ychwanegol</w:t>
      </w:r>
      <w:r w:rsidR="00F23378" w:rsidRPr="00074951">
        <w:rPr>
          <w:rFonts w:cstheme="minorHAnsi"/>
          <w:lang w:val="cy-GB"/>
        </w:rPr>
        <w:t xml:space="preserve"> </w:t>
      </w:r>
      <w:r w:rsidR="00FD0EC9" w:rsidRPr="00074951">
        <w:rPr>
          <w:rFonts w:cstheme="minorHAnsi"/>
          <w:lang w:val="cy-GB"/>
        </w:rPr>
        <w:t>(</w:t>
      </w:r>
      <w:r w:rsidR="00D63C53">
        <w:rPr>
          <w:rFonts w:cstheme="minorHAnsi"/>
          <w:lang w:val="cy-GB"/>
        </w:rPr>
        <w:t>DD</w:t>
      </w:r>
      <w:r w:rsidR="00DA7201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FD0EC9" w:rsidRPr="00074951">
        <w:rPr>
          <w:rFonts w:cstheme="minorHAnsi"/>
          <w:lang w:val="cy-GB"/>
        </w:rPr>
        <w:t>)</w:t>
      </w:r>
      <w:r w:rsidR="00F2337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sef darpariaeth sy’n wahanol neu’n ychwanegol i’r hyn sydd fel arfer ar gael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i ddisgyblion o’r un oed</w:t>
      </w:r>
      <w:r w:rsidR="00F23378" w:rsidRPr="00074951">
        <w:rPr>
          <w:rFonts w:cstheme="minorHAnsi"/>
          <w:lang w:val="cy-GB"/>
        </w:rPr>
        <w:t xml:space="preserve">. </w:t>
      </w:r>
    </w:p>
    <w:p w14:paraId="7C7D4C3C" w14:textId="2B040E17" w:rsidR="00F23378" w:rsidRPr="00074951" w:rsidRDefault="0016566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Byddwn yn asesu sgiliau cyfredol a lefel cyrhaeddiad pob disgybl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wrth gychwyn yn yr ysgol a byddwn yn cynnal asesiadau rheolaidd o gynnydd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 disgyblion i gyd drwy’r flwyddyn academaidd</w:t>
      </w:r>
      <w:r w:rsidR="00F2337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Bydd y rhain </w:t>
      </w:r>
      <w:r>
        <w:rPr>
          <w:rFonts w:cstheme="minorHAnsi"/>
          <w:lang w:val="cy-GB"/>
        </w:rPr>
        <w:lastRenderedPageBreak/>
        <w:t>ync eisio adnabod y disgyblion sy’n gwneud llai o gynnydd na’r disgwyl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o ystyried eu hoed ac amgylchiadau unigol</w:t>
      </w:r>
      <w:r w:rsidR="00F23378" w:rsidRPr="00074951">
        <w:rPr>
          <w:rFonts w:cstheme="minorHAnsi"/>
          <w:lang w:val="cy-GB"/>
        </w:rPr>
        <w:t xml:space="preserve">. </w:t>
      </w:r>
    </w:p>
    <w:p w14:paraId="7F808857" w14:textId="73C7F458" w:rsidR="00524113" w:rsidRPr="00074951" w:rsidRDefault="00165662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Mae’r cynnydd hwn yn</w:t>
      </w:r>
      <w:r w:rsidR="00F23378" w:rsidRPr="00074951">
        <w:rPr>
          <w:rFonts w:cstheme="minorHAnsi"/>
          <w:lang w:val="cy-GB"/>
        </w:rPr>
        <w:t xml:space="preserve">: </w:t>
      </w:r>
    </w:p>
    <w:p w14:paraId="75B2D747" w14:textId="2E7021A4" w:rsidR="00524113" w:rsidRPr="00074951" w:rsidRDefault="00165662" w:rsidP="008430D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sylweddol arafach na chynnydd eu cyfoedion</w:t>
      </w:r>
      <w:r w:rsidR="00F23378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sy’n dechrau o’r un man cychwyn</w:t>
      </w:r>
    </w:p>
    <w:p w14:paraId="5476D10A" w14:textId="1A60966E" w:rsidR="001F3E44" w:rsidRPr="00074951" w:rsidRDefault="00165662" w:rsidP="008430D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methu </w:t>
      </w:r>
      <w:r w:rsidR="00B30269">
        <w:rPr>
          <w:rFonts w:asciiTheme="minorHAnsi" w:hAnsiTheme="minorHAnsi" w:cstheme="minorHAnsi"/>
          <w:sz w:val="22"/>
          <w:szCs w:val="22"/>
          <w:lang w:val="cy-GB"/>
        </w:rPr>
        <w:t xml:space="preserve">cydweddu neu wella cyfradd cynnydd blaenorol y plentyn neu berson ifanc </w:t>
      </w:r>
    </w:p>
    <w:p w14:paraId="14FD67EE" w14:textId="38AFC85E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Yr ymateb cyntaf i lai o gynnydd na’r disgwyl fydd bob amser addysgu o ansawdd uchel a dargedwyd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 xml:space="preserve">at faes gwnedid y disgybl </w:t>
      </w:r>
      <w:r w:rsidR="002819F8" w:rsidRPr="00074951">
        <w:rPr>
          <w:rFonts w:cstheme="minorHAnsi"/>
          <w:lang w:val="cy-GB"/>
        </w:rPr>
        <w:t xml:space="preserve">– </w:t>
      </w:r>
      <w:r>
        <w:rPr>
          <w:rFonts w:cstheme="minorHAnsi"/>
          <w:lang w:val="cy-GB"/>
        </w:rPr>
        <w:t>maent yn rhan o’r categori</w:t>
      </w:r>
      <w:r w:rsidR="002819F8" w:rsidRPr="00074951">
        <w:rPr>
          <w:rFonts w:cstheme="minorHAnsi"/>
          <w:lang w:val="cy-GB"/>
        </w:rPr>
        <w:t xml:space="preserve"> ‘</w:t>
      </w:r>
      <w:r>
        <w:rPr>
          <w:rFonts w:cstheme="minorHAnsi"/>
          <w:lang w:val="cy-GB"/>
        </w:rPr>
        <w:t>anghenion cynyddol amlwg</w:t>
      </w:r>
      <w:r w:rsidR="002819F8" w:rsidRPr="00074951">
        <w:rPr>
          <w:rFonts w:cstheme="minorHAnsi"/>
          <w:lang w:val="cy-GB"/>
        </w:rPr>
        <w:t xml:space="preserve">’ </w:t>
      </w:r>
      <w:r>
        <w:rPr>
          <w:rFonts w:cstheme="minorHAnsi"/>
          <w:lang w:val="cy-GB"/>
        </w:rPr>
        <w:t>ar y llwybr cynhwysiant</w:t>
      </w:r>
      <w:r w:rsidR="002819F8" w:rsidRPr="00074951">
        <w:rPr>
          <w:rFonts w:cstheme="minorHAnsi"/>
          <w:lang w:val="cy-GB"/>
        </w:rPr>
        <w:t>.</w:t>
      </w:r>
    </w:p>
    <w:p w14:paraId="62B7B354" w14:textId="48E646D4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Wrth adnabod plentyn neu berson ifanc</w:t>
      </w:r>
      <w:r w:rsidR="00E608E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fel un sydd angen cefnogaeth</w:t>
      </w:r>
      <w:r w:rsidR="00F2337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bydd yr athro dosbarth/pwnc, yn gweithio gyda’r CADY</w:t>
      </w:r>
      <w:r w:rsidR="00E608E4" w:rsidRPr="00074951">
        <w:rPr>
          <w:rFonts w:cstheme="minorHAnsi"/>
          <w:lang w:val="cy-GB"/>
        </w:rPr>
        <w:t>,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yn gwneud dadanso</w:t>
      </w:r>
      <w:r w:rsidR="00DA7201">
        <w:rPr>
          <w:rFonts w:cstheme="minorHAnsi"/>
          <w:lang w:val="cy-GB"/>
        </w:rPr>
        <w:t>dd</w:t>
      </w:r>
      <w:r>
        <w:rPr>
          <w:rFonts w:cstheme="minorHAnsi"/>
          <w:lang w:val="cy-GB"/>
        </w:rPr>
        <w:t>iad clir o anghenion y disgyblgan gynnwys datblygiad yr unigolyn o’i gymharu â’i gyfoedion, data cenedlaethol a’i waelodlin unigol</w:t>
      </w:r>
      <w:r w:rsidR="00F23378" w:rsidRPr="00074951">
        <w:rPr>
          <w:rFonts w:cstheme="minorHAnsi"/>
          <w:lang w:val="cy-GB"/>
        </w:rPr>
        <w:t xml:space="preserve">. </w:t>
      </w:r>
    </w:p>
    <w:p w14:paraId="6FD74F5C" w14:textId="45381AB7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Nid yw cynnydd araf a chyrhaeddiad isel o reidrwydd yn golygu bod gan y plenynt neu berson ifanc ADY</w:t>
      </w:r>
      <w:r w:rsidR="00F2337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Yn yr un modd</w:t>
      </w:r>
      <w:r w:rsidR="00F2337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nid yw cyrhaeddiad yn unol</w:t>
      </w:r>
      <w:r w:rsidR="00DA720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ag oed cronolegol o reidrwydd yn golygu nad oes yna anhawster neu anabledd dysgu</w:t>
      </w:r>
      <w:r w:rsidR="00F23378" w:rsidRPr="00074951">
        <w:rPr>
          <w:rFonts w:cstheme="minorHAnsi"/>
          <w:lang w:val="cy-GB"/>
        </w:rPr>
        <w:t>.</w:t>
      </w:r>
    </w:p>
    <w:p w14:paraId="320C72F6" w14:textId="39A0C411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Nid yw anawsterau sy’n ymwneud yn unig â chyfyngiadau yn y Gymraeg neu’r Saesneg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fel iaith cyhwanegol yn ADY.</w:t>
      </w:r>
      <w:r w:rsidR="00F23378" w:rsidRPr="00074951">
        <w:rPr>
          <w:rFonts w:cstheme="minorHAnsi"/>
          <w:lang w:val="cy-GB"/>
        </w:rPr>
        <w:t xml:space="preserve"> </w:t>
      </w:r>
    </w:p>
    <w:p w14:paraId="638EEA58" w14:textId="32A9DFC9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Nid yw ymddygiadau aflonyddgar neu encilgar parhaus o reidrwydd yn golygu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bod gan blentyn neu berson ifanc ADY</w:t>
      </w:r>
      <w:r w:rsidR="00F23378" w:rsidRPr="00074951">
        <w:rPr>
          <w:rFonts w:cstheme="minorHAnsi"/>
          <w:lang w:val="cy-GB"/>
        </w:rPr>
        <w:t xml:space="preserve">. </w:t>
      </w:r>
    </w:p>
    <w:p w14:paraId="41445969" w14:textId="77777777" w:rsidR="00BB7099" w:rsidRPr="00074951" w:rsidRDefault="00BB709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7EC4E5C1" w14:textId="45E0FBA2" w:rsidR="00F23378" w:rsidRPr="00074951" w:rsidRDefault="00B3026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7D4580" w:rsidRPr="00074951">
        <w:rPr>
          <w:rFonts w:cstheme="minorHAnsi"/>
          <w:lang w:val="cy-GB"/>
        </w:rPr>
        <w:t xml:space="preserve"> </w:t>
      </w:r>
      <w:bookmarkStart w:id="2" w:name="_Hlk95677220"/>
      <w:r w:rsidR="00412A9B" w:rsidRPr="00074951">
        <w:rPr>
          <w:rFonts w:cstheme="minorHAnsi"/>
          <w:lang w:val="cy-GB"/>
        </w:rPr>
        <w:t xml:space="preserve">Ysgol Calon Cymru </w:t>
      </w:r>
      <w:bookmarkEnd w:id="2"/>
      <w:r>
        <w:rPr>
          <w:rFonts w:cstheme="minorHAnsi"/>
          <w:lang w:val="cy-GB"/>
        </w:rPr>
        <w:t>rydym yn effro i anawsterau a ymddengys ac yn ymateb yn gynnar</w:t>
      </w:r>
      <w:r w:rsidR="00F2337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I rai plant a phobl ifanc</w:t>
      </w:r>
      <w:r w:rsidR="00F2337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gellir canfod ADY ar oed cynnar</w:t>
      </w:r>
      <w:r w:rsidR="00F2337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Ond</w:t>
      </w:r>
      <w:r w:rsidR="00F2337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 xml:space="preserve">i blant eraill daw anawsterau i’r amlwg </w:t>
      </w:r>
      <w:r w:rsidR="008837D3">
        <w:rPr>
          <w:rFonts w:cstheme="minorHAnsi"/>
          <w:lang w:val="cy-GB"/>
        </w:rPr>
        <w:t>wrth iddynt ddatblygu</w:t>
      </w:r>
      <w:r w:rsidR="00F23378" w:rsidRPr="00074951">
        <w:rPr>
          <w:rFonts w:cstheme="minorHAnsi"/>
          <w:lang w:val="cy-GB"/>
        </w:rPr>
        <w:t>.</w:t>
      </w:r>
    </w:p>
    <w:p w14:paraId="1A10D0F1" w14:textId="5959F487" w:rsidR="00F23378" w:rsidRPr="00074951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Rydym y cydnabod mai rhieni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sy’n adnabod eu plant orau ac rydy yn gwrando a deall pan fo rhieni’n mynegi pryderon am ddatblygiad eu plentyn</w:t>
      </w:r>
      <w:r w:rsidR="00F2337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Rydym hefyd yn gwrando ac yn mynd i’r afael ag unrhyw bryderon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 mae plant neu bobl ifanc yn eu codi</w:t>
      </w:r>
      <w:r w:rsidR="00F23378" w:rsidRPr="00074951">
        <w:rPr>
          <w:rFonts w:cstheme="minorHAnsi"/>
          <w:lang w:val="cy-GB"/>
        </w:rPr>
        <w:t xml:space="preserve">. </w:t>
      </w:r>
    </w:p>
    <w:p w14:paraId="437933C8" w14:textId="240AFF3C" w:rsidR="00F23378" w:rsidRPr="00074951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Pan benderfynir roi cefnogaeth i blentyn caiff y penderfyniad ei gofnodi ar Broffil</w:t>
      </w:r>
      <w:r w:rsidR="00F23378" w:rsidRPr="00074951">
        <w:rPr>
          <w:rFonts w:cstheme="minorHAnsi"/>
          <w:lang w:val="cy-GB"/>
        </w:rPr>
        <w:t xml:space="preserve"> </w:t>
      </w:r>
      <w:r w:rsidR="00E22203" w:rsidRPr="00074951">
        <w:rPr>
          <w:rFonts w:cstheme="minorHAnsi"/>
          <w:lang w:val="cy-GB"/>
        </w:rPr>
        <w:t>Tyfu</w:t>
      </w:r>
      <w:r>
        <w:rPr>
          <w:rFonts w:cstheme="minorHAnsi"/>
          <w:lang w:val="cy-GB"/>
        </w:rPr>
        <w:t>’r plentyn neu berson ifanc</w:t>
      </w:r>
      <w:r w:rsidR="00587B37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Bydd unrhyw benderfyniad bob amser yn cynnwys y rhieni/gofalwyr a’r plentyn neu berson ifanc lle’n briodol</w:t>
      </w:r>
      <w:r w:rsidR="00587B37" w:rsidRPr="00074951">
        <w:rPr>
          <w:rFonts w:cstheme="minorHAnsi"/>
          <w:lang w:val="cy-GB"/>
        </w:rPr>
        <w:t xml:space="preserve">. </w:t>
      </w:r>
    </w:p>
    <w:p w14:paraId="4F194791" w14:textId="4C73ED37" w:rsidR="00791593" w:rsidRPr="00074951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DA2C1C" w:rsidRPr="00074951">
        <w:rPr>
          <w:rFonts w:cstheme="minorHAnsi"/>
          <w:lang w:val="cy-GB"/>
        </w:rPr>
        <w:t xml:space="preserve"> </w:t>
      </w:r>
      <w:r w:rsidR="00412A9B" w:rsidRPr="00074951">
        <w:rPr>
          <w:rFonts w:cstheme="minorHAnsi"/>
          <w:lang w:val="cy-GB"/>
        </w:rPr>
        <w:t xml:space="preserve">Ysgol Calon Cymru </w:t>
      </w:r>
      <w:r>
        <w:rPr>
          <w:rFonts w:cstheme="minorHAnsi"/>
          <w:lang w:val="cy-GB"/>
        </w:rPr>
        <w:t>rydym yn dilyn Llwybr Cynhwysiant Cyngor Sir</w:t>
      </w:r>
      <w:r w:rsidR="00DA2C1C" w:rsidRPr="00074951">
        <w:rPr>
          <w:rFonts w:cstheme="minorHAnsi"/>
          <w:lang w:val="cy-GB"/>
        </w:rPr>
        <w:t xml:space="preserve"> Powys. </w:t>
      </w:r>
      <w:r>
        <w:rPr>
          <w:rFonts w:cstheme="minorHAnsi"/>
          <w:lang w:val="cy-GB"/>
        </w:rPr>
        <w:t>Dull graddedig yw hwn i ddiwallu anghenion dysgu plant a phobl ifanc</w:t>
      </w:r>
      <w:r w:rsidR="00BC40E8" w:rsidRPr="00074951">
        <w:rPr>
          <w:rFonts w:cstheme="minorHAnsi"/>
          <w:lang w:val="cy-GB"/>
        </w:rPr>
        <w:t>.</w:t>
      </w:r>
    </w:p>
    <w:p w14:paraId="4C682A5C" w14:textId="1660419B" w:rsidR="00BB7099" w:rsidRDefault="00BB709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5C19CFF" w14:textId="6FB09343" w:rsidR="008837D3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40E6D1F" w14:textId="187D1ACD" w:rsidR="008837D3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1279EA77" w14:textId="77777777" w:rsidR="008837D3" w:rsidRPr="00074951" w:rsidRDefault="008837D3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5039626A" w14:textId="27D60526" w:rsidR="00BC40E8" w:rsidRPr="00074951" w:rsidRDefault="004140F8" w:rsidP="008430DA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>
        <w:rPr>
          <w:rFonts w:cstheme="minorHAnsi"/>
          <w:b/>
          <w:bCs/>
          <w:sz w:val="28"/>
          <w:szCs w:val="28"/>
          <w:lang w:val="cy-GB"/>
        </w:rPr>
        <w:lastRenderedPageBreak/>
        <w:t>Y Llwybr Cynhwysiant</w:t>
      </w:r>
    </w:p>
    <w:p w14:paraId="45D258BF" w14:textId="3F01EDF7" w:rsidR="00BC40E8" w:rsidRPr="00074951" w:rsidRDefault="00D60504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Anghenion Cynyddol Amlwg a Darpariaeth Dysgu Cyffredinol</w:t>
      </w:r>
      <w:r w:rsidR="00BC40E8" w:rsidRPr="00074951">
        <w:rPr>
          <w:rFonts w:cstheme="minorHAnsi"/>
          <w:b/>
          <w:bCs/>
          <w:lang w:val="cy-GB"/>
        </w:rPr>
        <w:t xml:space="preserve"> (</w:t>
      </w:r>
      <w:r w:rsidR="002A7AA3">
        <w:rPr>
          <w:rFonts w:cstheme="minorHAnsi"/>
          <w:b/>
          <w:bCs/>
          <w:lang w:val="cy-GB"/>
        </w:rPr>
        <w:t>DDC</w:t>
      </w:r>
      <w:r w:rsidR="00BC40E8" w:rsidRPr="00074951">
        <w:rPr>
          <w:rFonts w:cstheme="minorHAnsi"/>
          <w:b/>
          <w:bCs/>
          <w:lang w:val="cy-GB"/>
        </w:rPr>
        <w:t>)</w:t>
      </w:r>
    </w:p>
    <w:p w14:paraId="31A37BF1" w14:textId="1465C74F" w:rsidR="00BC40E8" w:rsidRPr="00074951" w:rsidRDefault="00D6050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Mae </w:t>
      </w:r>
      <w:r w:rsidR="002A7AA3">
        <w:rPr>
          <w:rFonts w:cstheme="minorHAnsi"/>
          <w:lang w:val="cy-GB"/>
        </w:rPr>
        <w:t>DDC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</w:t>
      </w:r>
      <w:r w:rsidR="00DA7201">
        <w:rPr>
          <w:rFonts w:cstheme="minorHAnsi"/>
          <w:lang w:val="cy-GB"/>
        </w:rPr>
        <w:t>n</w:t>
      </w:r>
      <w:r>
        <w:rPr>
          <w:rFonts w:cstheme="minorHAnsi"/>
          <w:lang w:val="cy-GB"/>
        </w:rPr>
        <w:t xml:space="preserve"> ffurfio’r sail ar gyfer yrr holl gefnogaeth neu ddarpariaeth yn ein hysgol ac mae’n cynnwys addysgu a dysgu da sydd ar gael i bawb.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Mae’n seiliedig ar ddulliau cynhwysol i addysgu a dysgu sydd o fudd i bob dysgwr</w:t>
      </w:r>
      <w:r w:rsidR="00BC40E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ac yn hanfodol i’r rheiny ag ADY</w:t>
      </w:r>
      <w:r w:rsidR="00BC40E8" w:rsidRPr="00074951">
        <w:rPr>
          <w:rFonts w:cstheme="minorHAnsi"/>
          <w:lang w:val="cy-GB"/>
        </w:rPr>
        <w:t xml:space="preserve">.  </w:t>
      </w:r>
      <w:r>
        <w:rPr>
          <w:rFonts w:cstheme="minorHAnsi"/>
          <w:lang w:val="cy-GB"/>
        </w:rPr>
        <w:t>Er mwyn cefnogi dysgwyr ag anghenion cynyddol amlwg, bydd yr ysgol yn rhoi strategaethau/ymyriadau addysgu a dargedwyd er mwyn sicrhau y gall dysgwr wneud cynnydd</w:t>
      </w:r>
      <w:r w:rsidR="00BC40E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Os yw anghenion dysgwr yn cael ei ddiwallu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dan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DDC</w:t>
      </w:r>
      <w:r w:rsidR="00BC40E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nid oes ganddynt ADY</w:t>
      </w:r>
      <w:r w:rsidR="00BC40E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Caiff cynllun </w:t>
      </w:r>
      <w:r w:rsidR="002A7AA3">
        <w:rPr>
          <w:rFonts w:cstheme="minorHAnsi"/>
          <w:lang w:val="cy-GB"/>
        </w:rPr>
        <w:t>DDC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ei gwblhau</w:t>
      </w:r>
      <w:r w:rsidR="00BC40E8" w:rsidRPr="00074951">
        <w:rPr>
          <w:rFonts w:cstheme="minorHAnsi"/>
          <w:lang w:val="cy-GB"/>
        </w:rPr>
        <w:t>.</w:t>
      </w:r>
    </w:p>
    <w:p w14:paraId="22201442" w14:textId="77777777" w:rsidR="00BB7099" w:rsidRPr="00074951" w:rsidRDefault="00BB709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7D69D3F" w14:textId="38F78964" w:rsidR="00BC40E8" w:rsidRPr="00074951" w:rsidRDefault="00D60504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Darpariaeth Dysgu Ychwanegol</w:t>
      </w:r>
      <w:r w:rsidR="00DF5C67" w:rsidRPr="00074951">
        <w:rPr>
          <w:rFonts w:cstheme="minorHAnsi"/>
          <w:b/>
          <w:bCs/>
          <w:lang w:val="cy-GB"/>
        </w:rPr>
        <w:t xml:space="preserve"> (</w:t>
      </w:r>
      <w:r w:rsidR="00D63C53">
        <w:rPr>
          <w:rFonts w:cstheme="minorHAnsi"/>
          <w:b/>
          <w:bCs/>
          <w:lang w:val="cy-GB"/>
        </w:rPr>
        <w:t>DD</w:t>
      </w:r>
      <w:r w:rsidR="00DA7201">
        <w:rPr>
          <w:rFonts w:cstheme="minorHAnsi"/>
          <w:b/>
          <w:bCs/>
          <w:lang w:val="cy-GB"/>
        </w:rPr>
        <w:t>d</w:t>
      </w:r>
      <w:r w:rsidR="00D63C53">
        <w:rPr>
          <w:rFonts w:cstheme="minorHAnsi"/>
          <w:b/>
          <w:bCs/>
          <w:lang w:val="cy-GB"/>
        </w:rPr>
        <w:t>Y</w:t>
      </w:r>
      <w:r w:rsidR="00DF5C67" w:rsidRPr="00074951">
        <w:rPr>
          <w:rFonts w:cstheme="minorHAnsi"/>
          <w:b/>
          <w:bCs/>
          <w:lang w:val="cy-GB"/>
        </w:rPr>
        <w:t>)</w:t>
      </w:r>
      <w:r w:rsidR="00DE057F" w:rsidRPr="00074951">
        <w:rPr>
          <w:rFonts w:cstheme="minorHAnsi"/>
          <w:b/>
          <w:bCs/>
          <w:lang w:val="cy-GB"/>
        </w:rPr>
        <w:t xml:space="preserve"> – </w:t>
      </w:r>
      <w:r>
        <w:rPr>
          <w:rFonts w:cstheme="minorHAnsi"/>
          <w:b/>
          <w:bCs/>
          <w:lang w:val="cy-GB"/>
        </w:rPr>
        <w:t>CDU yr ysgol</w:t>
      </w:r>
    </w:p>
    <w:p w14:paraId="2F5B6BC7" w14:textId="45710971" w:rsidR="00BC40E8" w:rsidRPr="00074951" w:rsidRDefault="00D6050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Lle nad yw </w:t>
      </w:r>
      <w:r w:rsidR="002A7AA3">
        <w:rPr>
          <w:rFonts w:cstheme="minorHAnsi"/>
          <w:lang w:val="cy-GB"/>
        </w:rPr>
        <w:t>DDC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yn ddigon i ddiwallu’r anghenion</w:t>
      </w:r>
      <w:r w:rsidR="00BC40E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gellir ystyried bod gan y dysgwr anghenion dysgu ychwanegol</w:t>
      </w:r>
      <w:r w:rsidR="00BC40E8" w:rsidRPr="00074951">
        <w:rPr>
          <w:rFonts w:cstheme="minorHAnsi"/>
          <w:lang w:val="cy-GB"/>
        </w:rPr>
        <w:t xml:space="preserve"> (A</w:t>
      </w:r>
      <w:r>
        <w:rPr>
          <w:rFonts w:cstheme="minorHAnsi"/>
          <w:lang w:val="cy-GB"/>
        </w:rPr>
        <w:t>DY</w:t>
      </w:r>
      <w:r w:rsidR="00BC40E8" w:rsidRPr="00074951">
        <w:rPr>
          <w:rFonts w:cstheme="minorHAnsi"/>
          <w:lang w:val="cy-GB"/>
        </w:rPr>
        <w:t xml:space="preserve">) </w:t>
      </w:r>
      <w:r>
        <w:rPr>
          <w:rFonts w:cstheme="minorHAnsi"/>
          <w:lang w:val="cy-GB"/>
        </w:rPr>
        <w:t xml:space="preserve">a bydd yr ysgol yn cymryd </w:t>
      </w:r>
      <w:r w:rsidR="007C61FE">
        <w:rPr>
          <w:rFonts w:cstheme="minorHAnsi"/>
          <w:lang w:val="cy-GB"/>
        </w:rPr>
        <w:t>gweithred ychwanegol neu wahanol er mwyn sicrhau cynnydd</w:t>
      </w:r>
      <w:r w:rsidR="00BC40E8" w:rsidRPr="00074951">
        <w:rPr>
          <w:rFonts w:cstheme="minorHAnsi"/>
          <w:lang w:val="cy-GB"/>
        </w:rPr>
        <w:t xml:space="preserve">. </w:t>
      </w:r>
      <w:r w:rsidR="007C61FE">
        <w:rPr>
          <w:rFonts w:cstheme="minorHAnsi"/>
          <w:lang w:val="cy-GB"/>
        </w:rPr>
        <w:t>I unrhyw ddysgwr y canfyddwyd bod ganddo ADY, bydd yr ysgol yn creu a chynnal CDU</w:t>
      </w:r>
      <w:r w:rsidR="00BC40E8" w:rsidRPr="00074951">
        <w:rPr>
          <w:rFonts w:cstheme="minorHAnsi"/>
          <w:lang w:val="cy-GB"/>
        </w:rPr>
        <w:t xml:space="preserve"> </w:t>
      </w:r>
      <w:r w:rsidR="007C61FE">
        <w:rPr>
          <w:rFonts w:cstheme="minorHAnsi"/>
          <w:lang w:val="cy-GB"/>
        </w:rPr>
        <w:t>ac yn cymryd pob cam rhesymol i sicrhau bod y ddarpariaeth dysgu ychwanegol</w:t>
      </w:r>
      <w:r w:rsidR="00BC40E8" w:rsidRPr="00074951">
        <w:rPr>
          <w:rFonts w:cstheme="minorHAnsi"/>
          <w:lang w:val="cy-GB"/>
        </w:rPr>
        <w:t xml:space="preserve"> (</w:t>
      </w:r>
      <w:r w:rsidR="00D63C53">
        <w:rPr>
          <w:rFonts w:cstheme="minorHAnsi"/>
          <w:lang w:val="cy-GB"/>
        </w:rPr>
        <w:t>DD</w:t>
      </w:r>
      <w:r w:rsidR="00DA7201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) </w:t>
      </w:r>
      <w:r w:rsidR="007C61FE">
        <w:rPr>
          <w:rFonts w:cstheme="minorHAnsi"/>
          <w:lang w:val="cy-GB"/>
        </w:rPr>
        <w:t>mewn grym</w:t>
      </w:r>
      <w:r w:rsidR="00BC40E8" w:rsidRPr="00074951">
        <w:rPr>
          <w:rFonts w:cstheme="minorHAnsi"/>
          <w:lang w:val="cy-GB"/>
        </w:rPr>
        <w:t xml:space="preserve">. </w:t>
      </w:r>
    </w:p>
    <w:p w14:paraId="0F6137EA" w14:textId="77777777" w:rsidR="00CB6691" w:rsidRPr="00074951" w:rsidRDefault="00CB6691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</w:p>
    <w:p w14:paraId="61428EBA" w14:textId="1254C726" w:rsidR="00BC40E8" w:rsidRPr="00074951" w:rsidRDefault="00D63C53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DD</w:t>
      </w:r>
      <w:r w:rsidR="00DA7201">
        <w:rPr>
          <w:rFonts w:cstheme="minorHAnsi"/>
          <w:b/>
          <w:bCs/>
          <w:lang w:val="cy-GB"/>
        </w:rPr>
        <w:t>d</w:t>
      </w:r>
      <w:r>
        <w:rPr>
          <w:rFonts w:cstheme="minorHAnsi"/>
          <w:b/>
          <w:bCs/>
          <w:lang w:val="cy-GB"/>
        </w:rPr>
        <w:t>Y</w:t>
      </w:r>
      <w:r w:rsidR="007C61FE">
        <w:rPr>
          <w:rFonts w:cstheme="minorHAnsi"/>
          <w:b/>
          <w:bCs/>
          <w:lang w:val="cy-GB"/>
        </w:rPr>
        <w:t xml:space="preserve"> yr Ysgol ac Awdurdod Lleol </w:t>
      </w:r>
      <w:r w:rsidR="00DE057F" w:rsidRPr="00074951">
        <w:rPr>
          <w:rFonts w:cstheme="minorHAnsi"/>
          <w:b/>
          <w:bCs/>
          <w:lang w:val="cy-GB"/>
        </w:rPr>
        <w:t xml:space="preserve"> - </w:t>
      </w:r>
      <w:r w:rsidR="007C61FE">
        <w:rPr>
          <w:rFonts w:cstheme="minorHAnsi"/>
          <w:b/>
          <w:bCs/>
          <w:lang w:val="cy-GB"/>
        </w:rPr>
        <w:t>cyfeiriad at Banel Cynhwysiant</w:t>
      </w:r>
      <w:r w:rsidR="00CA4B17" w:rsidRPr="00074951">
        <w:rPr>
          <w:rFonts w:cstheme="minorHAnsi"/>
          <w:b/>
          <w:bCs/>
          <w:lang w:val="cy-GB"/>
        </w:rPr>
        <w:t xml:space="preserve"> Powys (PIP)</w:t>
      </w:r>
    </w:p>
    <w:p w14:paraId="51666143" w14:textId="4917A0EC" w:rsidR="005B6626" w:rsidRPr="00074951" w:rsidRDefault="007C61FE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Bydd </w:t>
      </w:r>
      <w:r w:rsidR="00412A9B" w:rsidRPr="00074951">
        <w:rPr>
          <w:rFonts w:cstheme="minorHAnsi"/>
          <w:lang w:val="cy-GB"/>
        </w:rPr>
        <w:t xml:space="preserve">Ysgol Calon Cymru </w:t>
      </w:r>
      <w:r w:rsidR="000D6EC4">
        <w:rPr>
          <w:rFonts w:cstheme="minorHAnsi"/>
          <w:lang w:val="cy-GB"/>
        </w:rPr>
        <w:t>yn darparu strategaethau penodol ac ymyriadau dan arweiniad oedolyn</w:t>
      </w:r>
      <w:r w:rsidR="00EB660B">
        <w:rPr>
          <w:rFonts w:cstheme="minorHAnsi"/>
          <w:lang w:val="cy-GB"/>
        </w:rPr>
        <w:t xml:space="preserve"> i fynd i’r afael â rhwystrau nodweddiadol i ddysgu</w:t>
      </w:r>
      <w:r w:rsidR="00BC40E8" w:rsidRPr="00074951">
        <w:rPr>
          <w:rFonts w:cstheme="minorHAnsi"/>
          <w:lang w:val="cy-GB"/>
        </w:rPr>
        <w:t xml:space="preserve">; </w:t>
      </w:r>
      <w:r w:rsidR="00EB660B">
        <w:rPr>
          <w:rFonts w:cstheme="minorHAnsi"/>
          <w:lang w:val="cy-GB"/>
        </w:rPr>
        <w:t xml:space="preserve">cyflwynir y rhain trwy </w:t>
      </w:r>
      <w:r w:rsidR="002A7AA3">
        <w:rPr>
          <w:rFonts w:cstheme="minorHAnsi"/>
          <w:lang w:val="cy-GB"/>
        </w:rPr>
        <w:t>DDC</w:t>
      </w:r>
      <w:r w:rsidR="00D6764C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neu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EB660B">
        <w:rPr>
          <w:rFonts w:cstheme="minorHAnsi"/>
          <w:lang w:val="cy-GB"/>
        </w:rPr>
        <w:t xml:space="preserve"> ysgol</w:t>
      </w:r>
      <w:r w:rsidR="00BC40E8" w:rsidRPr="00074951">
        <w:rPr>
          <w:rFonts w:cstheme="minorHAnsi"/>
          <w:lang w:val="cy-GB"/>
        </w:rPr>
        <w:t xml:space="preserve">. </w:t>
      </w:r>
      <w:r w:rsidR="00EB660B">
        <w:rPr>
          <w:rFonts w:cstheme="minorHAnsi"/>
          <w:lang w:val="cy-GB"/>
        </w:rPr>
        <w:t>Ond</w:t>
      </w:r>
      <w:r w:rsidR="00BC40E8" w:rsidRPr="00074951">
        <w:rPr>
          <w:rFonts w:cstheme="minorHAnsi"/>
          <w:lang w:val="cy-GB"/>
        </w:rPr>
        <w:t xml:space="preserve">, </w:t>
      </w:r>
      <w:r w:rsidR="00EB660B">
        <w:rPr>
          <w:rFonts w:cstheme="minorHAnsi"/>
          <w:lang w:val="cy-GB"/>
        </w:rPr>
        <w:t>gall fod yna achlysuron pan fydd gan blentyn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 xml:space="preserve">ysgol ond mae yna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penodol na allant ei ddarparu</w:t>
      </w:r>
      <w:r w:rsidR="00BC40E8" w:rsidRPr="00074951">
        <w:rPr>
          <w:rFonts w:cstheme="minorHAnsi"/>
          <w:lang w:val="cy-GB"/>
        </w:rPr>
        <w:t xml:space="preserve">. </w:t>
      </w:r>
      <w:r w:rsidR="00EB660B">
        <w:rPr>
          <w:rFonts w:cstheme="minorHAnsi"/>
          <w:lang w:val="cy-GB"/>
        </w:rPr>
        <w:t>Yn y fath amgylchiadau bydd yr ysgol yn gofyn i’r cyngor ddarparu</w:t>
      </w:r>
      <w:r w:rsidR="00BC40E8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, </w:t>
      </w:r>
      <w:r w:rsidR="00EB660B">
        <w:rPr>
          <w:rFonts w:cstheme="minorHAnsi"/>
          <w:lang w:val="cy-GB"/>
        </w:rPr>
        <w:t>ar sail tymor byr</w:t>
      </w:r>
      <w:r w:rsidR="00BC40E8" w:rsidRPr="00074951">
        <w:rPr>
          <w:rFonts w:cstheme="minorHAnsi"/>
          <w:lang w:val="cy-GB"/>
        </w:rPr>
        <w:t xml:space="preserve">, </w:t>
      </w:r>
      <w:r w:rsidR="00EB660B">
        <w:rPr>
          <w:rFonts w:cstheme="minorHAnsi"/>
          <w:lang w:val="cy-GB"/>
        </w:rPr>
        <w:t>trwy un o’i adnoddau canolog</w:t>
      </w:r>
      <w:r w:rsidR="00BC40E8" w:rsidRPr="00074951">
        <w:rPr>
          <w:rFonts w:cstheme="minorHAnsi"/>
          <w:lang w:val="cy-GB"/>
        </w:rPr>
        <w:t xml:space="preserve"> – </w:t>
      </w:r>
      <w:r w:rsidR="00EB660B">
        <w:rPr>
          <w:rFonts w:cstheme="minorHAnsi"/>
          <w:lang w:val="cy-GB"/>
        </w:rPr>
        <w:t>pan fo disgybl yn cael yr</w:t>
      </w:r>
      <w:r w:rsidR="00BC40E8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hwn o’r cyngor</w:t>
      </w:r>
      <w:r w:rsidR="008430DA" w:rsidRPr="00074951">
        <w:rPr>
          <w:rFonts w:cstheme="minorHAnsi"/>
          <w:lang w:val="cy-GB"/>
        </w:rPr>
        <w:t>,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ystyrir eu bod wedi cael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D6764C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 xml:space="preserve">Ysgol </w:t>
      </w:r>
      <w:r w:rsidR="00D6764C" w:rsidRPr="00074951">
        <w:rPr>
          <w:rFonts w:cstheme="minorHAnsi"/>
          <w:lang w:val="cy-GB"/>
        </w:rPr>
        <w:t>(PIP)</w:t>
      </w:r>
      <w:r w:rsidR="00BC40E8" w:rsidRPr="00074951">
        <w:rPr>
          <w:rFonts w:cstheme="minorHAnsi"/>
          <w:lang w:val="cy-GB"/>
        </w:rPr>
        <w:t xml:space="preserve">. </w:t>
      </w:r>
      <w:r w:rsidR="00EB660B">
        <w:rPr>
          <w:rFonts w:cstheme="minorHAnsi"/>
          <w:lang w:val="cy-GB"/>
        </w:rPr>
        <w:t>Mae’r cyfrifoldeb dros gynnal yr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yn aros gyda’r ysgol</w:t>
      </w:r>
      <w:r w:rsidR="00BC40E8" w:rsidRPr="00074951">
        <w:rPr>
          <w:rFonts w:cstheme="minorHAnsi"/>
          <w:lang w:val="cy-GB"/>
        </w:rPr>
        <w:t xml:space="preserve">, </w:t>
      </w:r>
      <w:r w:rsidR="00EB660B">
        <w:rPr>
          <w:rFonts w:cstheme="minorHAnsi"/>
          <w:lang w:val="cy-GB"/>
        </w:rPr>
        <w:t>ond bydd y cyngor yn darparu math o</w:t>
      </w:r>
      <w:r w:rsidR="00BC40E8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. </w:t>
      </w:r>
      <w:r w:rsidR="00EB660B">
        <w:rPr>
          <w:rFonts w:cstheme="minorHAnsi"/>
          <w:lang w:val="cy-GB"/>
        </w:rPr>
        <w:t>Enghreifftiau o’r</w:t>
      </w:r>
      <w:r w:rsidR="00BC40E8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BC40E8" w:rsidRPr="00074951">
        <w:rPr>
          <w:rFonts w:cstheme="minorHAnsi"/>
          <w:lang w:val="cy-GB"/>
        </w:rPr>
        <w:t xml:space="preserve"> </w:t>
      </w:r>
      <w:r w:rsidR="00EB660B">
        <w:rPr>
          <w:rFonts w:cstheme="minorHAnsi"/>
          <w:lang w:val="cy-GB"/>
        </w:rPr>
        <w:t>hyn yw</w:t>
      </w:r>
      <w:r w:rsidR="00BC40E8" w:rsidRPr="00074951">
        <w:rPr>
          <w:rFonts w:cstheme="minorHAnsi"/>
          <w:lang w:val="cy-GB"/>
        </w:rPr>
        <w:t>:</w:t>
      </w:r>
    </w:p>
    <w:p w14:paraId="37F3FB48" w14:textId="7E514B0F" w:rsidR="005B6626" w:rsidRPr="00074951" w:rsidRDefault="00EB660B" w:rsidP="008430D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Gwaith a dargedwyd</w:t>
      </w:r>
      <w:r w:rsidR="00BC40E8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gydag on o athrawon arbenigol CSP</w:t>
      </w:r>
      <w:r w:rsidR="00BC40E8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(SPLD/S&amp;L/CLA/EAL)</w:t>
      </w:r>
    </w:p>
    <w:p w14:paraId="6A98B402" w14:textId="186100E6" w:rsidR="007A5711" w:rsidRPr="00074951" w:rsidRDefault="00EB660B" w:rsidP="007A5711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Gwaith a dargedwyd gyda un neu fwy o Dîm Synhwyraidd arbenigol CSP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val="cy-GB"/>
        </w:rPr>
        <w:t>Gweld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Clywed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Colled Aml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>-S</w:t>
      </w:r>
      <w:r>
        <w:rPr>
          <w:rFonts w:asciiTheme="minorHAnsi" w:hAnsiTheme="minorHAnsi" w:cstheme="minorHAnsi"/>
          <w:sz w:val="22"/>
          <w:szCs w:val="22"/>
          <w:lang w:val="cy-GB"/>
        </w:rPr>
        <w:t>ynhwyraidd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ac Anabledd Corfforol</w:t>
      </w:r>
      <w:r w:rsidR="007E6035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</w:p>
    <w:p w14:paraId="6876A687" w14:textId="3D86DACE" w:rsidR="005B6626" w:rsidRPr="00074951" w:rsidRDefault="00EB660B" w:rsidP="008430D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Cefnogaeth estyn allan gan un o gyfleusterau addysgu arbenigol y cyngor </w:t>
      </w:r>
      <w:r w:rsidR="00BC40E8" w:rsidRPr="00074951">
        <w:rPr>
          <w:rFonts w:asciiTheme="minorHAnsi" w:hAnsiTheme="minorHAnsi" w:cstheme="minorHAnsi"/>
          <w:sz w:val="22"/>
          <w:szCs w:val="22"/>
          <w:lang w:val="cy-GB"/>
        </w:rPr>
        <w:t>(</w:t>
      </w:r>
      <w:r>
        <w:rPr>
          <w:rFonts w:asciiTheme="minorHAnsi" w:hAnsiTheme="minorHAnsi" w:cstheme="minorHAnsi"/>
          <w:sz w:val="22"/>
          <w:szCs w:val="22"/>
          <w:lang w:val="cy-GB"/>
        </w:rPr>
        <w:t>Canolfan arbenigol</w:t>
      </w:r>
      <w:r w:rsidR="00BC40E8" w:rsidRPr="00074951">
        <w:rPr>
          <w:rFonts w:asciiTheme="minorHAnsi" w:hAnsiTheme="minorHAnsi" w:cstheme="minorHAnsi"/>
          <w:sz w:val="22"/>
          <w:szCs w:val="22"/>
          <w:lang w:val="cy-GB"/>
        </w:rPr>
        <w:t>/PRU/</w:t>
      </w:r>
      <w:r>
        <w:rPr>
          <w:rFonts w:asciiTheme="minorHAnsi" w:hAnsiTheme="minorHAnsi" w:cstheme="minorHAnsi"/>
          <w:sz w:val="22"/>
          <w:szCs w:val="22"/>
          <w:lang w:val="cy-GB"/>
        </w:rPr>
        <w:t xml:space="preserve">darpariaeth </w:t>
      </w:r>
      <w:r w:rsidR="00BC40E8" w:rsidRPr="00074951">
        <w:rPr>
          <w:rFonts w:asciiTheme="minorHAnsi" w:hAnsiTheme="minorHAnsi" w:cstheme="minorHAnsi"/>
          <w:sz w:val="22"/>
          <w:szCs w:val="22"/>
          <w:lang w:val="cy-GB"/>
        </w:rPr>
        <w:t>Nurture</w:t>
      </w:r>
      <w:r w:rsidR="005B6626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</w:p>
    <w:p w14:paraId="5C1EB356" w14:textId="41DA3DD3" w:rsidR="008430DA" w:rsidRPr="00074951" w:rsidRDefault="00EB660B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Gall disgybl drawsnewid rhwng </w:t>
      </w:r>
      <w:r w:rsidR="002A7AA3">
        <w:rPr>
          <w:rFonts w:cstheme="minorHAnsi"/>
          <w:lang w:val="cy-GB"/>
        </w:rPr>
        <w:t>CDU</w:t>
      </w:r>
      <w:r>
        <w:rPr>
          <w:rFonts w:cstheme="minorHAnsi"/>
          <w:lang w:val="cy-GB"/>
        </w:rPr>
        <w:t xml:space="preserve"> Ysgol ac </w:t>
      </w:r>
      <w:r w:rsidR="002A7AA3">
        <w:rPr>
          <w:rFonts w:cstheme="minorHAnsi"/>
          <w:lang w:val="cy-GB"/>
        </w:rPr>
        <w:t>CDU</w:t>
      </w:r>
      <w:r>
        <w:rPr>
          <w:rFonts w:cstheme="minorHAnsi"/>
          <w:lang w:val="cy-GB"/>
        </w:rPr>
        <w:t xml:space="preserve"> Ysgol</w:t>
      </w:r>
      <w:r w:rsidR="00BC40E8" w:rsidRPr="00074951">
        <w:rPr>
          <w:rFonts w:cstheme="minorHAnsi"/>
          <w:lang w:val="cy-GB"/>
        </w:rPr>
        <w:t xml:space="preserve"> </w:t>
      </w:r>
      <w:r w:rsidR="00E80CC2" w:rsidRPr="00074951">
        <w:rPr>
          <w:rFonts w:cstheme="minorHAnsi"/>
          <w:lang w:val="cy-GB"/>
        </w:rPr>
        <w:t>(PIP)</w:t>
      </w:r>
      <w:r w:rsidR="00BC40E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ar sawl achlysur</w:t>
      </w:r>
      <w:r w:rsidR="00BC40E8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Nid yw hyn yn effeithio ar hawl apêl y dysgwr / rhiant/gofalwr</w:t>
      </w:r>
      <w:r w:rsidR="00BC40E8" w:rsidRPr="00074951">
        <w:rPr>
          <w:rFonts w:cstheme="minorHAnsi"/>
          <w:lang w:val="cy-GB"/>
        </w:rPr>
        <w:t>.</w:t>
      </w:r>
    </w:p>
    <w:p w14:paraId="6AB353C4" w14:textId="77777777" w:rsidR="00BB7099" w:rsidRPr="00074951" w:rsidRDefault="00BB709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C6C46FE" w14:textId="56F96588" w:rsidR="00BC40E8" w:rsidRPr="00074951" w:rsidRDefault="00D63C53" w:rsidP="008430DA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DD</w:t>
      </w:r>
      <w:r w:rsidR="001862F9">
        <w:rPr>
          <w:rFonts w:cstheme="minorHAnsi"/>
          <w:b/>
          <w:bCs/>
          <w:lang w:val="cy-GB"/>
        </w:rPr>
        <w:t>d</w:t>
      </w:r>
      <w:r>
        <w:rPr>
          <w:rFonts w:cstheme="minorHAnsi"/>
          <w:b/>
          <w:bCs/>
          <w:lang w:val="cy-GB"/>
        </w:rPr>
        <w:t>Y</w:t>
      </w:r>
      <w:r w:rsidR="00DE057F" w:rsidRPr="00074951">
        <w:rPr>
          <w:rFonts w:cstheme="minorHAnsi"/>
          <w:b/>
          <w:bCs/>
          <w:lang w:val="cy-GB"/>
        </w:rPr>
        <w:t xml:space="preserve"> </w:t>
      </w:r>
      <w:r w:rsidR="00EB660B">
        <w:rPr>
          <w:rFonts w:cstheme="minorHAnsi"/>
          <w:b/>
          <w:bCs/>
          <w:lang w:val="cy-GB"/>
        </w:rPr>
        <w:t>Awdurdod Lleol –</w:t>
      </w:r>
      <w:r w:rsidR="00DE057F" w:rsidRPr="00074951">
        <w:rPr>
          <w:rFonts w:cstheme="minorHAnsi"/>
          <w:b/>
          <w:bCs/>
          <w:lang w:val="cy-GB"/>
        </w:rPr>
        <w:t xml:space="preserve"> </w:t>
      </w:r>
      <w:r w:rsidR="002A7AA3">
        <w:rPr>
          <w:rFonts w:cstheme="minorHAnsi"/>
          <w:b/>
          <w:bCs/>
          <w:lang w:val="cy-GB"/>
        </w:rPr>
        <w:t>CDU</w:t>
      </w:r>
      <w:r w:rsidR="00EB660B">
        <w:rPr>
          <w:rFonts w:cstheme="minorHAnsi"/>
          <w:b/>
          <w:bCs/>
          <w:lang w:val="cy-GB"/>
        </w:rPr>
        <w:t xml:space="preserve"> ALl</w:t>
      </w:r>
    </w:p>
    <w:p w14:paraId="65FE0F95" w14:textId="027B5FE6" w:rsidR="00BC40E8" w:rsidRPr="00074951" w:rsidRDefault="00EF6CF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Lle</w:t>
      </w:r>
      <w:r w:rsidR="00375A8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er gwaethaf gweithredu’n berthnasol a phwrpasol er mwyn adnabod</w:t>
      </w:r>
      <w:r w:rsidR="00375A8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asesu a diwallu ADY y plentyn neu’r person ifanc</w:t>
      </w:r>
      <w:r w:rsidR="00375A8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nid ydynt wedi gwneud y cynnydd disgwyledig</w:t>
      </w:r>
      <w:r w:rsidR="00375A8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 xml:space="preserve">rhoddir ystyriaeth i ofyn </w:t>
      </w:r>
      <w:r>
        <w:rPr>
          <w:rFonts w:cstheme="minorHAnsi"/>
          <w:lang w:val="cy-GB"/>
        </w:rPr>
        <w:lastRenderedPageBreak/>
        <w:t>am</w:t>
      </w:r>
      <w:r w:rsidR="00375A89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>
        <w:rPr>
          <w:rFonts w:cstheme="minorHAnsi"/>
          <w:lang w:val="cy-GB"/>
        </w:rPr>
        <w:t xml:space="preserve"> ALl</w:t>
      </w:r>
      <w:r w:rsidR="00375A8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Gall y cais hwn gael ei wneud gan yr ysgol neu’r rhieni</w:t>
      </w:r>
      <w:r w:rsidR="00375A89" w:rsidRPr="00074951">
        <w:rPr>
          <w:rFonts w:cstheme="minorHAnsi"/>
          <w:lang w:val="cy-GB"/>
        </w:rPr>
        <w:t>.</w:t>
      </w:r>
      <w:r w:rsidR="00B247A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 xml:space="preserve">Rhan amlaf, </w:t>
      </w:r>
      <w:r w:rsidR="00267D44">
        <w:rPr>
          <w:rFonts w:cstheme="minorHAnsi"/>
          <w:lang w:val="cy-GB"/>
        </w:rPr>
        <w:t>bydd yr ysgol yn cynnal y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BC40E8" w:rsidRPr="00074951">
        <w:rPr>
          <w:rFonts w:cstheme="minorHAnsi"/>
          <w:lang w:val="cy-GB"/>
        </w:rPr>
        <w:t xml:space="preserve">. </w:t>
      </w:r>
      <w:r w:rsidR="00267D44">
        <w:rPr>
          <w:rFonts w:cstheme="minorHAnsi"/>
          <w:lang w:val="cy-GB"/>
        </w:rPr>
        <w:t>Er hynny</w:t>
      </w:r>
      <w:r w:rsidR="00BC40E8" w:rsidRPr="00074951">
        <w:rPr>
          <w:rFonts w:cstheme="minorHAnsi"/>
          <w:lang w:val="cy-GB"/>
        </w:rPr>
        <w:t xml:space="preserve">, </w:t>
      </w:r>
      <w:r w:rsidR="00267D44">
        <w:rPr>
          <w:rFonts w:cstheme="minorHAnsi"/>
          <w:lang w:val="cy-GB"/>
        </w:rPr>
        <w:t>lle mae cymhlethdod y ddarpariaeth ychwanegol sydd ei angen i ddiwallu anghenion</w:t>
      </w:r>
      <w:r w:rsidR="00BC40E8" w:rsidRPr="00074951">
        <w:rPr>
          <w:rFonts w:cstheme="minorHAnsi"/>
          <w:lang w:val="cy-GB"/>
        </w:rPr>
        <w:t xml:space="preserve"> </w:t>
      </w:r>
      <w:r w:rsidR="00267D44">
        <w:rPr>
          <w:rFonts w:cstheme="minorHAnsi"/>
          <w:lang w:val="cy-GB"/>
        </w:rPr>
        <w:t>y dysgwr yn afresymol i’r ysgol brif ffrwd ei ddarparu, caiff hyn ei gynnal gan yr awdurdod lleol</w:t>
      </w:r>
      <w:r w:rsidR="00BC40E8" w:rsidRPr="00074951">
        <w:rPr>
          <w:rFonts w:cstheme="minorHAnsi"/>
          <w:lang w:val="cy-GB"/>
        </w:rPr>
        <w:t xml:space="preserve">. </w:t>
      </w:r>
      <w:r w:rsidR="00267D44">
        <w:rPr>
          <w:rFonts w:cstheme="minorHAnsi"/>
          <w:lang w:val="cy-GB"/>
        </w:rPr>
        <w:t>Bydd yr awdurdod lleol hefyd yn cynnal y</w:t>
      </w:r>
      <w:r w:rsidR="00BC40E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BC40E8" w:rsidRPr="00074951">
        <w:rPr>
          <w:rFonts w:cstheme="minorHAnsi"/>
          <w:lang w:val="cy-GB"/>
        </w:rPr>
        <w:t xml:space="preserve"> </w:t>
      </w:r>
      <w:r w:rsidR="00267D44">
        <w:rPr>
          <w:rFonts w:cstheme="minorHAnsi"/>
          <w:lang w:val="cy-GB"/>
        </w:rPr>
        <w:t>ar gyfer a ble y mae plentyn neu berson ifanc dan ofal yr ALl</w:t>
      </w:r>
      <w:r w:rsidR="00DE057F" w:rsidRPr="00074951">
        <w:rPr>
          <w:rFonts w:cstheme="minorHAnsi"/>
          <w:lang w:val="cy-GB"/>
        </w:rPr>
        <w:t>.</w:t>
      </w:r>
    </w:p>
    <w:p w14:paraId="58F0B502" w14:textId="77777777" w:rsidR="00BB7099" w:rsidRPr="00074951" w:rsidRDefault="00BB7099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93D8DE9" w14:textId="496F76B4" w:rsidR="007942BF" w:rsidRPr="00074951" w:rsidRDefault="00267D4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Wrth ystyried a yw</w:t>
      </w:r>
      <w:r w:rsidR="00F2337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F2337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ALl yn angenrheidiol bydd yr awdurdod lleol yn ystyried tystiolaeth y gweithredu a gafwyd eisoes gan yr ysgol i ddiwallu angen ADY y plentyn neu’r person ifanc</w:t>
      </w:r>
      <w:r w:rsidR="00F23378" w:rsidRPr="00074951">
        <w:rPr>
          <w:rFonts w:cstheme="minorHAnsi"/>
          <w:lang w:val="cy-GB"/>
        </w:rPr>
        <w:t xml:space="preserve">. </w:t>
      </w:r>
    </w:p>
    <w:p w14:paraId="3B5EB384" w14:textId="77777777" w:rsidR="00DE00E7" w:rsidRPr="00074951" w:rsidRDefault="00DE00E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916C321" w14:textId="09E92BFA" w:rsidR="001D1031" w:rsidRPr="00074951" w:rsidRDefault="00A82DF3" w:rsidP="00A41A7A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5</w:t>
      </w:r>
      <w:r w:rsidR="001D1031" w:rsidRPr="00074951">
        <w:rPr>
          <w:rFonts w:cstheme="minorHAnsi"/>
          <w:b/>
          <w:bCs/>
          <w:sz w:val="28"/>
          <w:szCs w:val="28"/>
          <w:lang w:val="cy-GB"/>
        </w:rPr>
        <w:t xml:space="preserve">. Tyfu – </w:t>
      </w:r>
      <w:r w:rsidR="004140F8" w:rsidRPr="00074951">
        <w:rPr>
          <w:rFonts w:cstheme="minorHAnsi"/>
          <w:b/>
          <w:bCs/>
          <w:sz w:val="28"/>
          <w:szCs w:val="28"/>
          <w:lang w:val="cy-GB"/>
        </w:rPr>
        <w:t>Plat</w:t>
      </w:r>
      <w:r w:rsidR="004140F8">
        <w:rPr>
          <w:rFonts w:cstheme="minorHAnsi"/>
          <w:b/>
          <w:bCs/>
          <w:sz w:val="28"/>
          <w:szCs w:val="28"/>
          <w:lang w:val="cy-GB"/>
        </w:rPr>
        <w:t>f</w:t>
      </w:r>
      <w:r w:rsidR="004140F8" w:rsidRPr="00074951">
        <w:rPr>
          <w:rFonts w:cstheme="minorHAnsi"/>
          <w:b/>
          <w:bCs/>
          <w:sz w:val="28"/>
          <w:szCs w:val="28"/>
          <w:lang w:val="cy-GB"/>
        </w:rPr>
        <w:t xml:space="preserve">form </w:t>
      </w:r>
      <w:r w:rsidR="004140F8">
        <w:rPr>
          <w:rFonts w:cstheme="minorHAnsi"/>
          <w:b/>
          <w:bCs/>
          <w:sz w:val="28"/>
          <w:szCs w:val="28"/>
          <w:lang w:val="cy-GB"/>
        </w:rPr>
        <w:t xml:space="preserve">Cynhwysiant Cyngor Sir </w:t>
      </w:r>
      <w:r w:rsidR="001D1031" w:rsidRPr="00074951">
        <w:rPr>
          <w:rFonts w:cstheme="minorHAnsi"/>
          <w:b/>
          <w:bCs/>
          <w:sz w:val="28"/>
          <w:szCs w:val="28"/>
          <w:lang w:val="cy-GB"/>
        </w:rPr>
        <w:t xml:space="preserve">Powys </w:t>
      </w:r>
    </w:p>
    <w:p w14:paraId="42772923" w14:textId="656DB0C0" w:rsidR="001D1031" w:rsidRPr="00074951" w:rsidRDefault="00267D44" w:rsidP="00D05F2D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Mae </w:t>
      </w:r>
      <w:r w:rsidR="00A55716" w:rsidRPr="00074951">
        <w:rPr>
          <w:rFonts w:cstheme="minorHAnsi"/>
          <w:lang w:val="cy-GB"/>
        </w:rPr>
        <w:t xml:space="preserve">Tyfu </w:t>
      </w:r>
      <w:r>
        <w:rPr>
          <w:rFonts w:cstheme="minorHAnsi"/>
          <w:lang w:val="cy-GB"/>
        </w:rPr>
        <w:t>yn</w:t>
      </w:r>
      <w:r w:rsidR="00A55716" w:rsidRPr="00074951">
        <w:rPr>
          <w:rFonts w:cstheme="minorHAnsi"/>
          <w:lang w:val="cy-GB"/>
        </w:rPr>
        <w:t xml:space="preserve"> system </w:t>
      </w:r>
      <w:r>
        <w:rPr>
          <w:rFonts w:cstheme="minorHAnsi"/>
          <w:lang w:val="cy-GB"/>
        </w:rPr>
        <w:t xml:space="preserve">ar-lein </w:t>
      </w:r>
      <w:r w:rsidR="00B44AF5">
        <w:rPr>
          <w:rFonts w:cstheme="minorHAnsi"/>
          <w:lang w:val="cy-GB"/>
        </w:rPr>
        <w:t>sy’n galluogi pob lleoliad, ysgol a’r cyngor i greu proffiliau un dudalen i ddisgyblion</w:t>
      </w:r>
      <w:r w:rsidR="0085130D">
        <w:rPr>
          <w:rFonts w:cstheme="minorHAnsi"/>
          <w:lang w:val="cy-GB"/>
        </w:rPr>
        <w:t>, uwch lwytho cynlluniau darparia</w:t>
      </w:r>
      <w:r w:rsidR="001862F9">
        <w:rPr>
          <w:rFonts w:cstheme="minorHAnsi"/>
          <w:lang w:val="cy-GB"/>
        </w:rPr>
        <w:t>e</w:t>
      </w:r>
      <w:r w:rsidR="0085130D">
        <w:rPr>
          <w:rFonts w:cstheme="minorHAnsi"/>
          <w:lang w:val="cy-GB"/>
        </w:rPr>
        <w:t>th dysgu cyffredinol a manylion monitro</w:t>
      </w:r>
      <w:r w:rsidR="00A55716" w:rsidRPr="00074951">
        <w:rPr>
          <w:rFonts w:cstheme="minorHAnsi"/>
          <w:lang w:val="cy-GB"/>
        </w:rPr>
        <w:t>, cre</w:t>
      </w:r>
      <w:r w:rsidR="0085130D">
        <w:rPr>
          <w:rFonts w:cstheme="minorHAnsi"/>
          <w:lang w:val="cy-GB"/>
        </w:rPr>
        <w:t>u cynlluniau datblygu unigol i ddisgyblion ag ADY, cofnodi manylion cyfarfod a phenderfyniadau’n ymwneud ag anghenion cynyddol amlwg /ADY</w:t>
      </w:r>
      <w:r w:rsidR="0085130D" w:rsidRPr="00074951">
        <w:rPr>
          <w:rFonts w:cstheme="minorHAnsi"/>
          <w:lang w:val="cy-GB"/>
        </w:rPr>
        <w:t xml:space="preserve"> </w:t>
      </w:r>
      <w:r w:rsidR="0085130D">
        <w:rPr>
          <w:rFonts w:cstheme="minorHAnsi"/>
          <w:lang w:val="cy-GB"/>
        </w:rPr>
        <w:t>disgyblion unigol</w:t>
      </w:r>
      <w:r w:rsidR="00A55716" w:rsidRPr="00074951">
        <w:rPr>
          <w:rFonts w:cstheme="minorHAnsi"/>
          <w:lang w:val="cy-GB"/>
        </w:rPr>
        <w:t xml:space="preserve">, </w:t>
      </w:r>
      <w:r w:rsidR="0085130D">
        <w:rPr>
          <w:rFonts w:cstheme="minorHAnsi"/>
          <w:lang w:val="cy-GB"/>
        </w:rPr>
        <w:t>gwneud cyfeiriadau uniongyrchol at y cyngor</w:t>
      </w:r>
      <w:r w:rsidR="00A55716" w:rsidRPr="00074951">
        <w:rPr>
          <w:rFonts w:cstheme="minorHAnsi"/>
          <w:lang w:val="cy-GB"/>
        </w:rPr>
        <w:t>, a</w:t>
      </w:r>
      <w:r w:rsidR="0085130D">
        <w:rPr>
          <w:rFonts w:cstheme="minorHAnsi"/>
          <w:lang w:val="cy-GB"/>
        </w:rPr>
        <w:t xml:space="preserve"> chreu cynlluniau addysg personol ar gyfer plant mewn gofal</w:t>
      </w:r>
      <w:r w:rsidR="00A55716" w:rsidRPr="00074951">
        <w:rPr>
          <w:rFonts w:cstheme="minorHAnsi"/>
          <w:lang w:val="cy-GB"/>
        </w:rPr>
        <w:t xml:space="preserve">. </w:t>
      </w:r>
      <w:r w:rsidR="0085130D">
        <w:rPr>
          <w:rFonts w:cstheme="minorHAnsi"/>
          <w:lang w:val="cy-GB"/>
        </w:rPr>
        <w:t>Mae’r</w:t>
      </w:r>
      <w:r w:rsidR="00A55716" w:rsidRPr="00074951">
        <w:rPr>
          <w:rFonts w:cstheme="minorHAnsi"/>
          <w:lang w:val="cy-GB"/>
        </w:rPr>
        <w:t xml:space="preserve"> plat</w:t>
      </w:r>
      <w:r w:rsidR="0085130D">
        <w:rPr>
          <w:rFonts w:cstheme="minorHAnsi"/>
          <w:lang w:val="cy-GB"/>
        </w:rPr>
        <w:t>f</w:t>
      </w:r>
      <w:r w:rsidR="00A55716" w:rsidRPr="00074951">
        <w:rPr>
          <w:rFonts w:cstheme="minorHAnsi"/>
          <w:lang w:val="cy-GB"/>
        </w:rPr>
        <w:t xml:space="preserve">form </w:t>
      </w:r>
      <w:r w:rsidR="0085130D">
        <w:rPr>
          <w:rFonts w:cstheme="minorHAnsi"/>
          <w:lang w:val="cy-GB"/>
        </w:rPr>
        <w:t>hefyd yn caniatáu i bawb sy’n gweithio gyda phlentyn, person ifanc a’u teuluoedd i gael mynediad at</w:t>
      </w:r>
      <w:r w:rsidR="00DA1D94" w:rsidRPr="00074951">
        <w:rPr>
          <w:rFonts w:cstheme="minorHAnsi"/>
          <w:lang w:val="cy-GB"/>
        </w:rPr>
        <w:t xml:space="preserve"> </w:t>
      </w:r>
      <w:r w:rsidR="0085130D">
        <w:rPr>
          <w:rFonts w:cstheme="minorHAnsi"/>
          <w:lang w:val="cy-GB"/>
        </w:rPr>
        <w:t>y wybodaeth i sicrhau bod dull aml-asiantaeth er mwyn diwallu</w:t>
      </w:r>
      <w:r w:rsidR="00DA1D94" w:rsidRPr="00074951">
        <w:rPr>
          <w:rFonts w:cstheme="minorHAnsi"/>
          <w:lang w:val="cy-GB"/>
        </w:rPr>
        <w:t xml:space="preserve"> </w:t>
      </w:r>
      <w:r w:rsidR="0085130D">
        <w:rPr>
          <w:rFonts w:cstheme="minorHAnsi"/>
          <w:lang w:val="cy-GB"/>
        </w:rPr>
        <w:t>anghenion pob plentyn a pherson ifanc ag ADY</w:t>
      </w:r>
      <w:r w:rsidR="00DA1D94" w:rsidRPr="00074951">
        <w:rPr>
          <w:rFonts w:cstheme="minorHAnsi"/>
          <w:lang w:val="cy-GB"/>
        </w:rPr>
        <w:t xml:space="preserve">. </w:t>
      </w:r>
      <w:r w:rsidR="0085130D">
        <w:rPr>
          <w:rFonts w:cstheme="minorHAnsi"/>
          <w:lang w:val="cy-GB"/>
        </w:rPr>
        <w:t>Mae mynediad i Blatfform</w:t>
      </w:r>
      <w:r w:rsidR="00D05F2D" w:rsidRPr="00074951">
        <w:rPr>
          <w:rFonts w:cstheme="minorHAnsi"/>
          <w:lang w:val="cy-GB"/>
        </w:rPr>
        <w:t xml:space="preserve"> Tyfu </w:t>
      </w:r>
      <w:r w:rsidR="0085130D">
        <w:rPr>
          <w:rFonts w:cstheme="minorHAnsi"/>
          <w:lang w:val="cy-GB"/>
        </w:rPr>
        <w:t>trwy wahoddiad a phroses gwirio dau gam</w:t>
      </w:r>
      <w:r w:rsidR="00037E28" w:rsidRPr="00074951">
        <w:rPr>
          <w:rFonts w:cstheme="minorHAnsi"/>
          <w:lang w:val="cy-GB"/>
        </w:rPr>
        <w:t xml:space="preserve">. </w:t>
      </w:r>
      <w:r w:rsidR="0085130D">
        <w:rPr>
          <w:rFonts w:cstheme="minorHAnsi"/>
          <w:lang w:val="cy-GB"/>
        </w:rPr>
        <w:t>Byddwn ond yn gwahodd gweithwyr proffesiynol i gael mynediad i broffil Tyfu plentyn neu berson ifanc</w:t>
      </w:r>
      <w:r w:rsidR="00037E28" w:rsidRPr="00074951">
        <w:rPr>
          <w:rFonts w:cstheme="minorHAnsi"/>
          <w:lang w:val="cy-GB"/>
        </w:rPr>
        <w:t xml:space="preserve"> </w:t>
      </w:r>
      <w:r w:rsidR="0085130D">
        <w:rPr>
          <w:rFonts w:cstheme="minorHAnsi"/>
          <w:lang w:val="cy-GB"/>
        </w:rPr>
        <w:t>gyda chaniatâd y rhieni neu’r person ifanc</w:t>
      </w:r>
      <w:r w:rsidR="00A83541" w:rsidRPr="00074951">
        <w:rPr>
          <w:rFonts w:cstheme="minorHAnsi"/>
          <w:lang w:val="cy-GB"/>
        </w:rPr>
        <w:t>.</w:t>
      </w:r>
    </w:p>
    <w:p w14:paraId="09D013DC" w14:textId="77777777" w:rsidR="00A83541" w:rsidRPr="00074951" w:rsidRDefault="00A83541" w:rsidP="00A41A7A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</w:p>
    <w:p w14:paraId="6D527F27" w14:textId="355FC21C" w:rsidR="007942BF" w:rsidRPr="00074951" w:rsidRDefault="00A82DF3" w:rsidP="00A41A7A">
      <w:pPr>
        <w:spacing w:line="360" w:lineRule="auto"/>
        <w:contextualSpacing/>
        <w:rPr>
          <w:rFonts w:cstheme="minorHAnsi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6</w:t>
      </w:r>
      <w:r w:rsidR="007942BF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4140F8">
        <w:rPr>
          <w:rFonts w:cstheme="minorHAnsi"/>
          <w:b/>
          <w:bCs/>
          <w:sz w:val="28"/>
          <w:szCs w:val="28"/>
          <w:lang w:val="cy-GB"/>
        </w:rPr>
        <w:t>Gweithio mewn</w:t>
      </w:r>
      <w:r w:rsidR="007942BF" w:rsidRPr="00074951">
        <w:rPr>
          <w:rFonts w:cstheme="minorHAnsi"/>
          <w:b/>
          <w:bCs/>
          <w:sz w:val="28"/>
          <w:szCs w:val="28"/>
          <w:lang w:val="cy-GB"/>
        </w:rPr>
        <w:t xml:space="preserve"> partner</w:t>
      </w:r>
      <w:r w:rsidR="004140F8">
        <w:rPr>
          <w:rFonts w:cstheme="minorHAnsi"/>
          <w:b/>
          <w:bCs/>
          <w:sz w:val="28"/>
          <w:szCs w:val="28"/>
          <w:lang w:val="cy-GB"/>
        </w:rPr>
        <w:t>iaeth</w:t>
      </w:r>
      <w:r w:rsidR="007942BF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4140F8">
        <w:rPr>
          <w:rFonts w:cstheme="minorHAnsi"/>
          <w:b/>
          <w:bCs/>
          <w:sz w:val="28"/>
          <w:szCs w:val="28"/>
          <w:lang w:val="cy-GB"/>
        </w:rPr>
        <w:t>gdya rhieni</w:t>
      </w:r>
      <w:r w:rsidR="007942BF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10E4EE1C" w14:textId="43A0446D" w:rsidR="007942BF" w:rsidRPr="00074951" w:rsidRDefault="0085130D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412A9B" w:rsidRPr="00074951">
        <w:rPr>
          <w:rFonts w:cstheme="minorHAnsi"/>
          <w:lang w:val="cy-GB"/>
        </w:rPr>
        <w:t xml:space="preserve"> Ysgol Calon Cymru </w:t>
      </w:r>
      <w:r>
        <w:rPr>
          <w:rFonts w:cstheme="minorHAnsi"/>
          <w:lang w:val="cy-GB"/>
        </w:rPr>
        <w:t>rydym wedi ymrwymo i weithio mewn partneriaeth gyda rhieni a gofalwyr a byddwn bob amser yn gweithio mewn dull person ganolog. Byddwn</w:t>
      </w:r>
      <w:r w:rsidR="00004E67">
        <w:rPr>
          <w:rFonts w:cstheme="minorHAnsi"/>
          <w:lang w:val="cy-GB"/>
        </w:rPr>
        <w:t xml:space="preserve"> yn</w:t>
      </w:r>
      <w:r w:rsidR="007942BF" w:rsidRPr="00074951">
        <w:rPr>
          <w:rFonts w:cstheme="minorHAnsi"/>
          <w:lang w:val="cy-GB"/>
        </w:rPr>
        <w:t xml:space="preserve">: </w:t>
      </w:r>
    </w:p>
    <w:p w14:paraId="398F743A" w14:textId="735BB318" w:rsidR="007942BF" w:rsidRPr="00074951" w:rsidRDefault="0085130D" w:rsidP="008430DA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 ystyried barn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dymuniadau a theimladau rhieni</w:t>
      </w:r>
    </w:p>
    <w:p w14:paraId="471EBC59" w14:textId="3B94C95A" w:rsidR="007942BF" w:rsidRPr="00074951" w:rsidRDefault="0085130D" w:rsidP="008430DA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rhoi i rieni’r wybodaeth a’t gefnogaeth angenrheidiol</w:t>
      </w:r>
      <w:r w:rsidR="00004E67">
        <w:rPr>
          <w:rFonts w:asciiTheme="minorHAnsi" w:hAnsiTheme="minorHAnsi" w:cstheme="minorHAnsi"/>
          <w:sz w:val="22"/>
          <w:szCs w:val="22"/>
          <w:lang w:val="cy-GB"/>
        </w:rPr>
        <w:t xml:space="preserve"> er mwyn galluogi cyfraniad llawn i wneud penderfyniad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. </w:t>
      </w:r>
    </w:p>
    <w:p w14:paraId="223B6F00" w14:textId="134BBE92" w:rsidR="007942BF" w:rsidRPr="00074951" w:rsidRDefault="00004E67" w:rsidP="008430DA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cefnogi rhieni i hyrwyddo datblygiad eu plentyn er mwyn eu helpu i gyflawni’r deilliannau addysgol ac arall gorau posibl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a’u paratoi’n effeithiol ar gyfer oedolaeth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. </w:t>
      </w:r>
    </w:p>
    <w:p w14:paraId="5D1E199E" w14:textId="040B4700" w:rsidR="007942BF" w:rsidRPr="00074951" w:rsidRDefault="00004E67" w:rsidP="008430DA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cyfarfod rhieni plant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pobl ifanc cyn amled ag sy’n angenrheidiol yn y diwyg mwyaf cyfleus i bob parti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66C9B6F3" w14:textId="71B82BE7" w:rsidR="007942BF" w:rsidRPr="00074951" w:rsidRDefault="00004E67" w:rsidP="008430DA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rhoi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adroddiad blynyddol i rieni ar gynnydd eu plentyn</w:t>
      </w:r>
      <w:r w:rsidR="007942BF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574EA4B5" w14:textId="77777777" w:rsidR="00397595" w:rsidRPr="00074951" w:rsidRDefault="00397595" w:rsidP="008430DA">
      <w:pPr>
        <w:pStyle w:val="ListParagraph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</w:p>
    <w:p w14:paraId="124C25F1" w14:textId="1E654724" w:rsidR="007942BF" w:rsidRPr="00074951" w:rsidRDefault="00004E6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lastRenderedPageBreak/>
        <w:t>Os ceir unrhyw anghytundeb gyda rhieni ynglŷn â chefnogaeth ADY</w:t>
      </w:r>
      <w:r w:rsidR="007942BF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i’w plentyn</w:t>
      </w:r>
      <w:r w:rsidR="007942BF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byddwn yn gweithio gyda hwy i geisio datrys hyn</w:t>
      </w:r>
      <w:r w:rsidR="007942BF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Os oes cwyn gan rieni</w:t>
      </w:r>
      <w:r w:rsidR="003729AD" w:rsidRPr="00074951">
        <w:rPr>
          <w:rFonts w:cstheme="minorHAnsi"/>
          <w:lang w:val="cy-GB"/>
        </w:rPr>
        <w:t>,</w:t>
      </w:r>
      <w:r w:rsidR="007942BF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gallant ddefnyddio gweithdrefn gwynion yr ysgol</w:t>
      </w:r>
      <w:r w:rsidR="007942BF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manylion am hyn ar gael o swyddfa’r ysgol neu ar wefan yr ysgol</w:t>
      </w:r>
      <w:r w:rsidR="007942BF" w:rsidRPr="00074951">
        <w:rPr>
          <w:rFonts w:cstheme="minorHAnsi"/>
          <w:lang w:val="cy-GB"/>
        </w:rPr>
        <w:t xml:space="preserve">: </w:t>
      </w:r>
    </w:p>
    <w:p w14:paraId="62EE5FDF" w14:textId="6DE0E080" w:rsidR="00412A9B" w:rsidRPr="00074951" w:rsidRDefault="00412A9B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7117D51" w14:textId="44C2902A" w:rsidR="00412A9B" w:rsidRPr="00074951" w:rsidRDefault="00214A24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hyperlink r:id="rId19" w:history="1">
        <w:r w:rsidR="00412A9B" w:rsidRPr="00074951">
          <w:rPr>
            <w:rStyle w:val="Hyperlink"/>
            <w:rFonts w:cstheme="minorHAnsi"/>
            <w:lang w:val="cy-GB"/>
          </w:rPr>
          <w:t>https://www.ysgolcalon.cymru/policies</w:t>
        </w:r>
      </w:hyperlink>
    </w:p>
    <w:p w14:paraId="6CBADBB5" w14:textId="77777777" w:rsidR="00412A9B" w:rsidRPr="00074951" w:rsidRDefault="00412A9B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E754232" w14:textId="6597C3A1" w:rsidR="00EA6F9D" w:rsidRPr="00074951" w:rsidRDefault="00A82DF3" w:rsidP="008430DA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7</w:t>
      </w:r>
      <w:r w:rsidR="00EA6F9D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4140F8">
        <w:rPr>
          <w:rFonts w:cstheme="minorHAnsi"/>
          <w:b/>
          <w:bCs/>
          <w:sz w:val="28"/>
          <w:szCs w:val="28"/>
          <w:lang w:val="cy-GB"/>
        </w:rPr>
        <w:t>Ymglymiad plant a phobl ifanc</w:t>
      </w:r>
    </w:p>
    <w:p w14:paraId="49E9ECE7" w14:textId="0B45ACAA" w:rsidR="003E4215" w:rsidRPr="00074951" w:rsidRDefault="00004E6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Rydym wedi ymrwymo i gynnwys plant a phobl ifanc ag ADY yn y penderfyniadau am eu dysgu a byddwn bob amser yn gweithio mewn dull </w:t>
      </w:r>
      <w:r w:rsidR="005C40CE" w:rsidRPr="00074951">
        <w:rPr>
          <w:rFonts w:cstheme="minorHAnsi"/>
          <w:lang w:val="cy-GB"/>
        </w:rPr>
        <w:t>person</w:t>
      </w:r>
      <w:r>
        <w:rPr>
          <w:rFonts w:cstheme="minorHAnsi"/>
          <w:lang w:val="cy-GB"/>
        </w:rPr>
        <w:t xml:space="preserve"> ganolog</w:t>
      </w:r>
      <w:r w:rsidR="005C40CE" w:rsidRPr="00074951">
        <w:rPr>
          <w:rFonts w:cstheme="minorHAnsi"/>
          <w:lang w:val="cy-GB"/>
        </w:rPr>
        <w:t>.</w:t>
      </w:r>
    </w:p>
    <w:p w14:paraId="63A8AB56" w14:textId="4A8841C7" w:rsidR="00EA6F9D" w:rsidRPr="00074951" w:rsidRDefault="00004E67" w:rsidP="008430DA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Byddwn yn</w:t>
      </w:r>
      <w:r w:rsidR="00EA6F9D" w:rsidRPr="00074951">
        <w:rPr>
          <w:rFonts w:cstheme="minorHAnsi"/>
          <w:lang w:val="cy-GB"/>
        </w:rPr>
        <w:t xml:space="preserve">: </w:t>
      </w:r>
    </w:p>
    <w:p w14:paraId="58C1FED9" w14:textId="59B8836A" w:rsidR="00EA6F9D" w:rsidRPr="00074951" w:rsidRDefault="00004E67" w:rsidP="008430DA">
      <w:pPr>
        <w:pStyle w:val="ListParagraph"/>
        <w:numPr>
          <w:ilvl w:val="0"/>
          <w:numId w:val="26"/>
        </w:numPr>
        <w:spacing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ystyried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barn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cy-GB"/>
        </w:rPr>
        <w:t>dymuniadau a theimladau plant a phobl ifanc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. </w:t>
      </w:r>
    </w:p>
    <w:p w14:paraId="21D0C7A2" w14:textId="1B18D4C4" w:rsidR="00EA6F9D" w:rsidRPr="00074951" w:rsidRDefault="00004E67" w:rsidP="008430DA">
      <w:pPr>
        <w:pStyle w:val="ListParagraph"/>
        <w:numPr>
          <w:ilvl w:val="0"/>
          <w:numId w:val="26"/>
        </w:numPr>
        <w:spacing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rhoi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i blant a phobl ifanc y wybodaeth a chefnogaeth angenrheidiol i alluogi cyfranogiad llawn i wneud penderfyniadau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. </w:t>
      </w:r>
    </w:p>
    <w:p w14:paraId="0115D934" w14:textId="0DE29903" w:rsidR="00B65E50" w:rsidRPr="00074951" w:rsidRDefault="00004E67" w:rsidP="008430DA">
      <w:pPr>
        <w:pStyle w:val="ListParagraph"/>
        <w:numPr>
          <w:ilvl w:val="0"/>
          <w:numId w:val="26"/>
        </w:numPr>
        <w:spacing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cefnogi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plant a phobl ifanc i gefnogi eu datblygiad a’u helpu i gyflawni’r deilliannau addysgol ac arall gorau posibl, a’u paratoi’n effeithiol ar gyfer oedolaeth</w:t>
      </w:r>
      <w:r w:rsidR="00EA6F9D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60F5D3CA" w14:textId="0A66179B" w:rsidR="00397595" w:rsidRPr="00074951" w:rsidRDefault="00397595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3BAEC03A" w14:textId="4914C90D" w:rsidR="00FE3A14" w:rsidRPr="00074951" w:rsidRDefault="00A82DF3" w:rsidP="00DE00E7">
      <w:pPr>
        <w:spacing w:line="360" w:lineRule="auto"/>
        <w:contextualSpacing/>
        <w:rPr>
          <w:rFonts w:cstheme="minorHAnsi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8</w:t>
      </w:r>
      <w:r w:rsidR="00FE3A14" w:rsidRPr="00074951">
        <w:rPr>
          <w:rFonts w:cstheme="minorHAnsi"/>
          <w:b/>
          <w:bCs/>
          <w:sz w:val="28"/>
          <w:szCs w:val="28"/>
          <w:lang w:val="cy-GB"/>
        </w:rPr>
        <w:t>. As</w:t>
      </w:r>
      <w:r w:rsidR="004140F8">
        <w:rPr>
          <w:rFonts w:cstheme="minorHAnsi"/>
          <w:b/>
          <w:bCs/>
          <w:sz w:val="28"/>
          <w:szCs w:val="28"/>
          <w:lang w:val="cy-GB"/>
        </w:rPr>
        <w:t>esu ac adolygu canlyniadau</w:t>
      </w:r>
      <w:r w:rsidR="00FE3A14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210629F5" w14:textId="1F5287B5" w:rsidR="00FE3A14" w:rsidRPr="00074951" w:rsidRDefault="00004E67" w:rsidP="00EC66A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Rydym yn cofnodi tystiolaeth o gynnydd disgyblion</w:t>
      </w:r>
      <w:r w:rsidR="00FE3A14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ac yn canolbwyntio ar deilliannau</w:t>
      </w:r>
      <w:r w:rsidR="00FE3A14" w:rsidRPr="00074951">
        <w:rPr>
          <w:rFonts w:cstheme="minorHAnsi"/>
          <w:lang w:val="cy-GB"/>
        </w:rPr>
        <w:t xml:space="preserve"> a </w:t>
      </w:r>
      <w:r>
        <w:rPr>
          <w:rFonts w:cstheme="minorHAnsi"/>
          <w:lang w:val="cy-GB"/>
        </w:rPr>
        <w:t>dull trylwyr i fonitro a gwerthuso unrhyw gefnogaeth ADY a roddir</w:t>
      </w:r>
      <w:r w:rsidR="00FE3A14" w:rsidRPr="00074951">
        <w:rPr>
          <w:rFonts w:cstheme="minorHAnsi"/>
          <w:lang w:val="cy-GB"/>
        </w:rPr>
        <w:t xml:space="preserve">. </w:t>
      </w:r>
      <w:r w:rsidR="00C325B4">
        <w:rPr>
          <w:rFonts w:cstheme="minorHAnsi"/>
          <w:lang w:val="cy-GB"/>
        </w:rPr>
        <w:t>Rydym yn cofnodi manylion</w:t>
      </w:r>
      <w:r w:rsidR="001B7872">
        <w:rPr>
          <w:rFonts w:cstheme="minorHAnsi"/>
          <w:lang w:val="cy-GB"/>
        </w:rPr>
        <w:t xml:space="preserve"> o ddarpariaeth ychwanegol neu wahanol a wneir dan</w:t>
      </w:r>
      <w:r w:rsidR="00FE3A14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DDC</w:t>
      </w:r>
      <w:r w:rsidR="00EC66A4" w:rsidRPr="00074951">
        <w:rPr>
          <w:rFonts w:cstheme="minorHAnsi"/>
          <w:lang w:val="cy-GB"/>
        </w:rPr>
        <w:t xml:space="preserve"> a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FE3A14" w:rsidRPr="00074951">
        <w:rPr>
          <w:rFonts w:cstheme="minorHAnsi"/>
          <w:lang w:val="cy-GB"/>
        </w:rPr>
        <w:t xml:space="preserve">. </w:t>
      </w:r>
      <w:r w:rsidR="001B7872">
        <w:rPr>
          <w:rFonts w:cstheme="minorHAnsi"/>
          <w:lang w:val="cy-GB"/>
        </w:rPr>
        <w:t>Mae hyn yn ffurfio rhan o drafodaethau rheolaidd gyda rhieni am gynnydd y plentyn a pherson ifanc</w:t>
      </w:r>
      <w:r w:rsidR="00FE3A14" w:rsidRPr="00074951">
        <w:rPr>
          <w:rFonts w:cstheme="minorHAnsi"/>
          <w:lang w:val="cy-GB"/>
        </w:rPr>
        <w:t xml:space="preserve">, </w:t>
      </w:r>
      <w:r w:rsidR="001B7872">
        <w:rPr>
          <w:rFonts w:cstheme="minorHAnsi"/>
          <w:lang w:val="cy-GB"/>
        </w:rPr>
        <w:t>deilliannau disgwyliedig o’r gefnogaeth a chamau cynlluniedig nesaf</w:t>
      </w:r>
      <w:r w:rsidR="00FE3A14" w:rsidRPr="00074951">
        <w:rPr>
          <w:rFonts w:cstheme="minorHAnsi"/>
          <w:lang w:val="cy-GB"/>
        </w:rPr>
        <w:t xml:space="preserve">. </w:t>
      </w:r>
    </w:p>
    <w:p w14:paraId="38CFA370" w14:textId="5CD9E37E" w:rsidR="00FE3A14" w:rsidRPr="00074951" w:rsidRDefault="001B7872" w:rsidP="00FE3A1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Mae’r gefnogaeth a’r darpariaeth a roddir i blant a phobl ifanc sy’n arddangos anghenion dysgu ADY cynyddol amlwg neu sydd ag ADY</w:t>
      </w:r>
      <w:r w:rsidR="00703A01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ar ffurf cylch pedwar rhan</w:t>
      </w:r>
      <w:r w:rsidR="00FE3A14" w:rsidRPr="00074951">
        <w:rPr>
          <w:rFonts w:cstheme="minorHAnsi"/>
          <w:lang w:val="cy-GB"/>
        </w:rPr>
        <w:t xml:space="preserve">: </w:t>
      </w:r>
      <w:r>
        <w:rPr>
          <w:rFonts w:cstheme="minorHAnsi"/>
          <w:lang w:val="cy-GB"/>
        </w:rPr>
        <w:t>asesu</w:t>
      </w:r>
      <w:r w:rsidR="00FE3A14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cynllunio</w:t>
      </w:r>
      <w:r w:rsidR="00FE3A14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gwneud ac adolygu</w:t>
      </w:r>
      <w:r w:rsidR="00FE3A1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penderfyniadau a gweithredoedd yn destun ailymweliad, yn cael eu mireinio a’u hadolygu gyda dealltwriaeth cynyddol o anghenion disgybl ac o’r hyn sy’n ncefnogi’r disgybl i wneud cynnydd da a sicrhau deilliannau da. Yr enw ar hyn yw dull graddedig</w:t>
      </w:r>
      <w:r w:rsidR="00FE3A14" w:rsidRPr="00074951">
        <w:rPr>
          <w:rFonts w:cstheme="minorHAnsi"/>
          <w:lang w:val="cy-GB"/>
        </w:rPr>
        <w:t xml:space="preserve">.  </w:t>
      </w:r>
    </w:p>
    <w:p w14:paraId="2678AA08" w14:textId="77777777" w:rsidR="00AA4C49" w:rsidRPr="00074951" w:rsidRDefault="00AA4C49" w:rsidP="00FE3A14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28DC294" w14:textId="15EF9B45" w:rsidR="00FE3A14" w:rsidRPr="00074951" w:rsidRDefault="001B7872" w:rsidP="00FE3A1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Cytunir ar ddyddiadau clir i adolygu cynnydd a bydd y rhiant, disgybl a staff addysgu’n glir ynglŷn â sut y byddant yn helpu’r disgybl i gyrraedd y deilliannau disgwyliedig</w:t>
      </w:r>
      <w:r w:rsidR="00FE3A1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Bydd effeithlonrwydd y gefnogaeth a’r ymyriadau a’u heffaith ar gynnydd y disgybl yn cael eu hadolygu’n unol </w:t>
      </w:r>
      <w:r w:rsidR="0085155C">
        <w:rPr>
          <w:rFonts w:cstheme="minorHAnsi"/>
          <w:lang w:val="cy-GB"/>
        </w:rPr>
        <w:t>â’r dyddiad cytunedig</w:t>
      </w:r>
      <w:r w:rsidR="00FE3A14" w:rsidRPr="00074951">
        <w:rPr>
          <w:rFonts w:cstheme="minorHAnsi"/>
          <w:lang w:val="cy-GB"/>
        </w:rPr>
        <w:t xml:space="preserve">. </w:t>
      </w:r>
    </w:p>
    <w:p w14:paraId="06531154" w14:textId="77777777" w:rsidR="00BB7099" w:rsidRPr="00074951" w:rsidRDefault="00BB7099" w:rsidP="00FE3A14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</w:p>
    <w:p w14:paraId="241E3D8E" w14:textId="77777777" w:rsidR="0085155C" w:rsidRDefault="0085155C" w:rsidP="00FE3A14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</w:p>
    <w:p w14:paraId="795769E5" w14:textId="5ECE929D" w:rsidR="00BB7099" w:rsidRPr="00074951" w:rsidRDefault="0085155C" w:rsidP="00FE3A14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lastRenderedPageBreak/>
        <w:t>Adolygu</w:t>
      </w:r>
      <w:r w:rsidR="00FE3A14" w:rsidRPr="00074951">
        <w:rPr>
          <w:rFonts w:cstheme="minorHAnsi"/>
          <w:b/>
          <w:bCs/>
          <w:lang w:val="cy-GB"/>
        </w:rPr>
        <w:t xml:space="preserve"> </w:t>
      </w:r>
      <w:r w:rsidR="002A7AA3">
        <w:rPr>
          <w:rFonts w:cstheme="minorHAnsi"/>
          <w:b/>
          <w:bCs/>
          <w:lang w:val="cy-GB"/>
        </w:rPr>
        <w:t>CDU</w:t>
      </w:r>
      <w:r w:rsidR="00FE3A14" w:rsidRPr="00074951">
        <w:rPr>
          <w:rFonts w:cstheme="minorHAnsi"/>
          <w:b/>
          <w:bCs/>
          <w:lang w:val="cy-GB"/>
        </w:rPr>
        <w:t xml:space="preserve"> </w:t>
      </w:r>
    </w:p>
    <w:p w14:paraId="4576AFB9" w14:textId="391E7E7F" w:rsidR="00FE3A14" w:rsidRPr="00074951" w:rsidRDefault="0085155C" w:rsidP="006A3D17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Defnyddir </w:t>
      </w:r>
      <w:r w:rsidR="002A7AA3">
        <w:rPr>
          <w:rFonts w:cstheme="minorHAnsi"/>
          <w:lang w:val="cy-GB"/>
        </w:rPr>
        <w:t>CDU</w:t>
      </w:r>
      <w:r w:rsidR="00FE3A1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i fonitro’n weithredol gynnydd plant a phobl ifanc tuag at eu deilliannau a dyheadau yn y tymor mwy hir</w:t>
      </w:r>
      <w:r w:rsidR="00FE3A1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Rhaid eu hadolygu bob 12 mis o leiaf</w:t>
      </w:r>
      <w:r w:rsidR="00FE3A1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Ymgymerir ag adolygiadau mewn</w:t>
      </w:r>
      <w:r w:rsidR="00FE3A14" w:rsidRPr="00074951">
        <w:rPr>
          <w:rFonts w:cstheme="minorHAnsi"/>
          <w:lang w:val="cy-GB"/>
        </w:rPr>
        <w:t xml:space="preserve"> partner</w:t>
      </w:r>
      <w:r>
        <w:rPr>
          <w:rFonts w:cstheme="minorHAnsi"/>
          <w:lang w:val="cy-GB"/>
        </w:rPr>
        <w:t>iaeth</w:t>
      </w:r>
      <w:r w:rsidR="00FE3A1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â’r plentyn neu b</w:t>
      </w:r>
      <w:r w:rsidR="00445146" w:rsidRPr="00074951">
        <w:rPr>
          <w:rFonts w:cstheme="minorHAnsi"/>
          <w:lang w:val="cy-GB"/>
        </w:rPr>
        <w:t xml:space="preserve">erson </w:t>
      </w:r>
      <w:r>
        <w:rPr>
          <w:rFonts w:cstheme="minorHAnsi"/>
          <w:lang w:val="cy-GB"/>
        </w:rPr>
        <w:t>ifanc fel sy’n briodol</w:t>
      </w:r>
      <w:r w:rsidR="00445146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eu rhieni neu ofalwyr ac unrhyw weithiwr proffesiynol perthnasol arall sy’n gweithio gyda’r plentyn neu berson ifanc, gan ystyried eu barn, dymuniadau a theimladau</w:t>
      </w:r>
      <w:r w:rsidR="00FE3A14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Bydd yr adolygiad yn canolbwyntio ar gynnydd y Bydd yr adolygiad hefyd yn ystyried a yw’r deilliannau a thargedau cefnogol hyn yn dal i fod yn briodol ac os yw’r</w:t>
      </w:r>
      <w:r w:rsidR="00FE3A14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09603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yn dal i fod yn berthnasol ac yn briodol</w:t>
      </w:r>
      <w:r w:rsidR="00096034" w:rsidRPr="00074951">
        <w:rPr>
          <w:rFonts w:cstheme="minorHAnsi"/>
          <w:lang w:val="cy-GB"/>
        </w:rPr>
        <w:t>.</w:t>
      </w:r>
      <w:r w:rsidR="00FE3A14" w:rsidRPr="00074951">
        <w:rPr>
          <w:rFonts w:cstheme="minorHAnsi"/>
          <w:lang w:val="cy-GB"/>
        </w:rPr>
        <w:t xml:space="preserve"> </w:t>
      </w:r>
    </w:p>
    <w:p w14:paraId="31A4D324" w14:textId="5287BEDE" w:rsidR="00096034" w:rsidRPr="00074951" w:rsidRDefault="0085155C" w:rsidP="00FE3A1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Cyn y cyfarfod byddwn yn</w:t>
      </w:r>
      <w:r w:rsidR="00FE3A14" w:rsidRPr="00074951">
        <w:rPr>
          <w:rFonts w:cstheme="minorHAnsi"/>
          <w:lang w:val="cy-GB"/>
        </w:rPr>
        <w:t>:</w:t>
      </w:r>
    </w:p>
    <w:p w14:paraId="28280283" w14:textId="34D371B3" w:rsidR="00096034" w:rsidRPr="00074951" w:rsidRDefault="0085155C" w:rsidP="005534F9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rhoi rhybudd i bob parti</w:t>
      </w:r>
      <w:r w:rsidR="00FE3A1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o leiaf dwy wythnos cyn y cyfarfod ac yn chwilio am gyngor a gwybodaeth am y plentyn</w:t>
      </w:r>
      <w:r w:rsidR="00FE3A14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405EB1C7" w14:textId="1CFE8469" w:rsidR="001865A9" w:rsidRPr="00074951" w:rsidRDefault="0085155C" w:rsidP="005534F9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defnyddio</w:t>
      </w:r>
      <w:r w:rsidR="001865A9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Tyfu </w:t>
      </w:r>
      <w:r>
        <w:rPr>
          <w:rFonts w:asciiTheme="minorHAnsi" w:hAnsiTheme="minorHAnsi" w:cstheme="minorHAnsi"/>
          <w:sz w:val="22"/>
          <w:szCs w:val="22"/>
          <w:lang w:val="cy-GB"/>
        </w:rPr>
        <w:t>i ychwanegu adroddiadau ychwanegol</w:t>
      </w:r>
      <w:r w:rsidR="001865A9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 gyflwynwyd cyn y cyfarfod</w:t>
      </w:r>
      <w:r w:rsidR="001865A9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1DAB5C36" w14:textId="1A34292C" w:rsidR="00951868" w:rsidRPr="00074951" w:rsidRDefault="0085155C" w:rsidP="00951868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Caiff ychwanegiadau neu ddiwygiadau i’r </w:t>
      </w:r>
      <w:r w:rsidR="002A7AA3">
        <w:rPr>
          <w:rFonts w:cstheme="minorHAnsi"/>
          <w:lang w:val="cy-GB"/>
        </w:rPr>
        <w:t>CDU</w:t>
      </w:r>
      <w:r w:rsidR="00345D4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eu gwneud ar</w:t>
      </w:r>
      <w:r w:rsidR="00345D40" w:rsidRPr="00074951">
        <w:rPr>
          <w:rFonts w:cstheme="minorHAnsi"/>
          <w:lang w:val="cy-GB"/>
        </w:rPr>
        <w:t xml:space="preserve"> Tyfu </w:t>
      </w:r>
      <w:r>
        <w:rPr>
          <w:rFonts w:cstheme="minorHAnsi"/>
          <w:lang w:val="cy-GB"/>
        </w:rPr>
        <w:t>o fewn i dwy wythnos o gynnal yr adolygiad person ganolog</w:t>
      </w:r>
      <w:r w:rsidR="005534F9" w:rsidRPr="00074951">
        <w:rPr>
          <w:rFonts w:cstheme="minorHAnsi"/>
          <w:lang w:val="cy-GB"/>
        </w:rPr>
        <w:t>.</w:t>
      </w:r>
      <w:r w:rsidR="009A7AB9" w:rsidRPr="00074951">
        <w:rPr>
          <w:rFonts w:cstheme="minorHAnsi"/>
          <w:lang w:val="cy-GB"/>
        </w:rPr>
        <w:t xml:space="preserve"> </w:t>
      </w:r>
      <w:r w:rsidR="00C95A67">
        <w:rPr>
          <w:rFonts w:cstheme="minorHAnsi"/>
          <w:lang w:val="cy-GB"/>
        </w:rPr>
        <w:t>Yn unol â’r Cod ADY newydd</w:t>
      </w:r>
      <w:r w:rsidR="00A251DF" w:rsidRPr="00074951">
        <w:rPr>
          <w:rFonts w:cstheme="minorHAnsi"/>
          <w:lang w:val="cy-GB"/>
        </w:rPr>
        <w:t xml:space="preserve">, </w:t>
      </w:r>
      <w:r w:rsidR="00C95A67">
        <w:rPr>
          <w:rFonts w:cstheme="minorHAnsi"/>
          <w:lang w:val="cy-GB"/>
        </w:rPr>
        <w:t>byddwn yn sicrhau bod copi diwygiedig o unrhyw</w:t>
      </w:r>
      <w:r w:rsidR="00951868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C95A67">
        <w:rPr>
          <w:rFonts w:cstheme="minorHAnsi"/>
          <w:lang w:val="cy-GB"/>
        </w:rPr>
        <w:t xml:space="preserve"> yn cael eigyhoeddi cyn diwedd y cyfnod adolygu</w:t>
      </w:r>
      <w:r w:rsidR="00951868" w:rsidRPr="00074951">
        <w:rPr>
          <w:rFonts w:cstheme="minorHAnsi"/>
          <w:lang w:val="cy-GB"/>
        </w:rPr>
        <w:t xml:space="preserve"> (</w:t>
      </w:r>
      <w:r w:rsidR="00C95A67">
        <w:rPr>
          <w:rFonts w:cstheme="minorHAnsi"/>
          <w:lang w:val="cy-GB"/>
        </w:rPr>
        <w:t>h</w:t>
      </w:r>
      <w:r w:rsidR="00951868" w:rsidRPr="00074951">
        <w:rPr>
          <w:rFonts w:cstheme="minorHAnsi"/>
          <w:lang w:val="cy-GB"/>
        </w:rPr>
        <w:t>.</w:t>
      </w:r>
      <w:r w:rsidR="00C95A67">
        <w:rPr>
          <w:rFonts w:cstheme="minorHAnsi"/>
          <w:lang w:val="cy-GB"/>
        </w:rPr>
        <w:t>y</w:t>
      </w:r>
      <w:r w:rsidR="00951868" w:rsidRPr="00074951">
        <w:rPr>
          <w:rFonts w:cstheme="minorHAnsi"/>
          <w:lang w:val="cy-GB"/>
        </w:rPr>
        <w:t xml:space="preserve">. </w:t>
      </w:r>
      <w:r w:rsidR="00C95A67">
        <w:rPr>
          <w:rFonts w:cstheme="minorHAnsi"/>
          <w:lang w:val="cy-GB"/>
        </w:rPr>
        <w:t>cyn diwedd blwyddyn yr adolygiad</w:t>
      </w:r>
      <w:r w:rsidR="00951868" w:rsidRPr="00074951">
        <w:rPr>
          <w:rFonts w:cstheme="minorHAnsi"/>
          <w:lang w:val="cy-GB"/>
        </w:rPr>
        <w:t xml:space="preserve">), </w:t>
      </w:r>
      <w:r w:rsidR="0091375E">
        <w:rPr>
          <w:rFonts w:cstheme="minorHAnsi"/>
          <w:lang w:val="cy-GB"/>
        </w:rPr>
        <w:t>pryd bynnag y caiff yr adolygiad ei gynnal</w:t>
      </w:r>
      <w:r w:rsidR="00951868" w:rsidRPr="00074951">
        <w:rPr>
          <w:rFonts w:cstheme="minorHAnsi"/>
          <w:lang w:val="cy-GB"/>
        </w:rPr>
        <w:t xml:space="preserve">.  </w:t>
      </w:r>
      <w:r w:rsidR="0091375E">
        <w:rPr>
          <w:rFonts w:cstheme="minorHAnsi"/>
          <w:lang w:val="cy-GB"/>
        </w:rPr>
        <w:t>Caiff unrhyw ddiwygiadau y cytunwyd arnynt yn dilyn adolygiad ar gais rhieni’r plentyn / person ifanc ei gyhoeddi o fewn i</w:t>
      </w:r>
      <w:r w:rsidR="00951868" w:rsidRPr="00074951">
        <w:rPr>
          <w:rFonts w:cstheme="minorHAnsi"/>
          <w:lang w:val="cy-GB"/>
        </w:rPr>
        <w:t xml:space="preserve"> 35 </w:t>
      </w:r>
      <w:r w:rsidR="0091375E">
        <w:rPr>
          <w:rFonts w:cstheme="minorHAnsi"/>
          <w:lang w:val="cy-GB"/>
        </w:rPr>
        <w:t>diwrnod ysgol o’r adolygiad</w:t>
      </w:r>
      <w:r w:rsidR="00951868" w:rsidRPr="00074951">
        <w:rPr>
          <w:rFonts w:cstheme="minorHAnsi"/>
          <w:lang w:val="cy-GB"/>
        </w:rPr>
        <w:t>.</w:t>
      </w:r>
    </w:p>
    <w:p w14:paraId="13C498E8" w14:textId="51FD36F1" w:rsidR="00FE3A14" w:rsidRPr="00074951" w:rsidRDefault="00FE3A14" w:rsidP="005534F9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38542F2" w14:textId="7CAC7751" w:rsidR="00B65E50" w:rsidRPr="00074951" w:rsidRDefault="0091375E" w:rsidP="00FE3A1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 xml:space="preserve">Pan fo plentyn dan ofal yr Awdurdod Lleol, byddwn yn ceisio cydamseru’r adolygiadau </w:t>
      </w:r>
      <w:r w:rsidR="002A7AA3">
        <w:rPr>
          <w:rFonts w:cstheme="minorHAnsi"/>
          <w:lang w:val="cy-GB"/>
        </w:rPr>
        <w:t>CDU</w:t>
      </w:r>
      <w:r w:rsidR="00FE3A1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gydag adolygiadau gofal cymdeithasol.</w:t>
      </w:r>
      <w:r w:rsidR="00FE3A14" w:rsidRPr="00074951">
        <w:rPr>
          <w:rFonts w:cstheme="minorHAnsi"/>
          <w:lang w:val="cy-GB"/>
        </w:rPr>
        <w:t xml:space="preserve"> </w:t>
      </w:r>
    </w:p>
    <w:p w14:paraId="2CA3999F" w14:textId="77777777" w:rsidR="00B65E50" w:rsidRPr="00074951" w:rsidRDefault="00B65E50" w:rsidP="008430DA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3DF8127A" w14:textId="331A27E4" w:rsidR="009C59D9" w:rsidRPr="00074951" w:rsidRDefault="00A82DF3" w:rsidP="009C59D9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9</w:t>
      </w:r>
      <w:r w:rsidR="009C59D9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Trawsnewid</w:t>
      </w:r>
    </w:p>
    <w:p w14:paraId="71B20773" w14:textId="61E79F82" w:rsidR="00813731" w:rsidRPr="00074951" w:rsidRDefault="0091375E" w:rsidP="009C59D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Gall mwyafrif helaeth y plant a phobl ifanc ag ADY, gyda’r gefnogaeth gywir, ddod o hyd i waith, cael cefnogaeth i fyw’n annibynnol, a chyfrannu yn eu cymunedau</w:t>
      </w:r>
      <w:r w:rsidR="009C59D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Rydym yn hybu’r uchelgeisiau hyn o’r cychwyn</w:t>
      </w:r>
      <w:r w:rsidR="009C59D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ein cefnogaeth ADY yn cynnwys cynllunio a pharatoi ar gyfer y pontio rhwng cyfnodau addysg</w:t>
      </w:r>
      <w:r w:rsidR="009C59D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cyfnodau allweddol</w:t>
      </w:r>
      <w:r w:rsidR="009C59D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grwpiau blwyddyn a pharatoi ar gyfer bywyd fel oedolyn</w:t>
      </w:r>
      <w:r w:rsidR="009C59D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Byddwn yn cytuno gyda rhieni a disgyblion ar y wybodaeth i’w rannu fel rhan o’r broses hon</w:t>
      </w:r>
      <w:r w:rsidR="009C59D9" w:rsidRPr="00074951">
        <w:rPr>
          <w:rFonts w:cstheme="minorHAnsi"/>
          <w:lang w:val="cy-GB"/>
        </w:rPr>
        <w:t xml:space="preserve">. </w:t>
      </w:r>
    </w:p>
    <w:p w14:paraId="27E8CD73" w14:textId="442C4485" w:rsidR="009C59D9" w:rsidRPr="00074951" w:rsidRDefault="0091375E" w:rsidP="009C59D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Rydym yn cefnogi plant a phobl ifanc fel eu bod wedi eu cynnwys yn y grwpiau cymdeithasol ac yn datblygu cyfeillgarwch</w:t>
      </w:r>
      <w:r w:rsidR="009C59D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hy</w:t>
      </w:r>
      <w:r w:rsidR="001862F9">
        <w:rPr>
          <w:rFonts w:cstheme="minorHAnsi"/>
          <w:lang w:val="cy-GB"/>
        </w:rPr>
        <w:t>n</w:t>
      </w:r>
      <w:r>
        <w:rPr>
          <w:rFonts w:cstheme="minorHAnsi"/>
          <w:lang w:val="cy-GB"/>
        </w:rPr>
        <w:t xml:space="preserve"> yn arbennig o bwysig pan mae plant yn pontio o un cyfnod addysg i un arall</w:t>
      </w:r>
      <w:r w:rsidR="009C59D9" w:rsidRPr="00074951">
        <w:rPr>
          <w:rFonts w:cstheme="minorHAnsi"/>
          <w:lang w:val="cy-GB"/>
        </w:rPr>
        <w:t xml:space="preserve">. </w:t>
      </w:r>
    </w:p>
    <w:p w14:paraId="41BC72F4" w14:textId="2EF97572" w:rsidR="009C59D9" w:rsidRPr="00074951" w:rsidRDefault="0091375E" w:rsidP="009C59D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Os oes gan blentyn neu berson ifanc</w:t>
      </w:r>
      <w:r w:rsidR="00813731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9C59D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caiff ei adolygu a’i addasu mewn da bryd cyn symud rhwng cyfnodau allweddol addysg</w:t>
      </w:r>
      <w:r w:rsidR="009C59D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Caiff gweithwyr proffesiynol </w:t>
      </w:r>
      <w:r w:rsidR="00376D46" w:rsidRPr="00074951">
        <w:rPr>
          <w:rFonts w:cstheme="minorHAnsi"/>
          <w:lang w:val="cy-GB"/>
        </w:rPr>
        <w:t>(</w:t>
      </w:r>
      <w:r>
        <w:rPr>
          <w:rFonts w:cstheme="minorHAnsi"/>
          <w:lang w:val="cy-GB"/>
        </w:rPr>
        <w:t>y CADY fel arfer</w:t>
      </w:r>
      <w:r w:rsidR="00376D46" w:rsidRPr="00074951">
        <w:rPr>
          <w:rFonts w:cstheme="minorHAnsi"/>
          <w:lang w:val="cy-GB"/>
        </w:rPr>
        <w:t xml:space="preserve">) </w:t>
      </w:r>
      <w:r>
        <w:rPr>
          <w:rFonts w:cstheme="minorHAnsi"/>
          <w:lang w:val="cy-GB"/>
        </w:rPr>
        <w:t>o unrhyw ysgol newydd</w:t>
      </w:r>
      <w:r w:rsidR="00376D46" w:rsidRPr="00074951">
        <w:rPr>
          <w:rFonts w:cstheme="minorHAnsi"/>
          <w:lang w:val="cy-GB"/>
        </w:rPr>
        <w:t xml:space="preserve"> </w:t>
      </w:r>
      <w:r w:rsidR="007C6CA4">
        <w:rPr>
          <w:rFonts w:cstheme="minorHAnsi"/>
          <w:lang w:val="cy-GB"/>
        </w:rPr>
        <w:t>i’r adolygiad ac yn cael mynediad i broffil</w:t>
      </w:r>
      <w:r w:rsidR="00376D46" w:rsidRPr="00074951">
        <w:rPr>
          <w:rFonts w:cstheme="minorHAnsi"/>
          <w:lang w:val="cy-GB"/>
        </w:rPr>
        <w:t xml:space="preserve"> </w:t>
      </w:r>
      <w:r w:rsidR="007C6CA4" w:rsidRPr="00074951">
        <w:rPr>
          <w:rFonts w:cstheme="minorHAnsi"/>
          <w:lang w:val="cy-GB"/>
        </w:rPr>
        <w:t>Tyfu</w:t>
      </w:r>
      <w:r w:rsidR="007C6CA4">
        <w:rPr>
          <w:rFonts w:cstheme="minorHAnsi"/>
          <w:lang w:val="cy-GB"/>
        </w:rPr>
        <w:t>’r plentyn neu berson ifanc</w:t>
      </w:r>
      <w:r w:rsidR="00895AD2" w:rsidRPr="00074951">
        <w:rPr>
          <w:rFonts w:cstheme="minorHAnsi"/>
          <w:lang w:val="cy-GB"/>
        </w:rPr>
        <w:t xml:space="preserve">. </w:t>
      </w:r>
      <w:r w:rsidR="007C6CA4">
        <w:rPr>
          <w:rFonts w:cstheme="minorHAnsi"/>
          <w:lang w:val="cy-GB"/>
        </w:rPr>
        <w:t>Fel arfer caiff yr adolygiad ac unrhyw ddiwygiadau eu cwblhau erbyn canol mis Chwefror bob blwyddyn</w:t>
      </w:r>
      <w:r w:rsidR="00895AD2" w:rsidRPr="00074951">
        <w:rPr>
          <w:rFonts w:cstheme="minorHAnsi"/>
          <w:lang w:val="cy-GB"/>
        </w:rPr>
        <w:t>.</w:t>
      </w:r>
      <w:r w:rsidR="009C59D9" w:rsidRPr="00074951">
        <w:rPr>
          <w:rFonts w:cstheme="minorHAnsi"/>
          <w:lang w:val="cy-GB"/>
        </w:rPr>
        <w:t xml:space="preserve"> </w:t>
      </w:r>
    </w:p>
    <w:p w14:paraId="3C90BDDF" w14:textId="77777777" w:rsidR="00BB7099" w:rsidRPr="00074951" w:rsidRDefault="00BB7099" w:rsidP="009C59D9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6D5D502" w14:textId="6CAF7FB1" w:rsidR="00461F1E" w:rsidRPr="00074951" w:rsidRDefault="00A82DF3" w:rsidP="00DE00E7">
      <w:pPr>
        <w:rPr>
          <w:rFonts w:cstheme="minorHAnsi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10</w:t>
      </w:r>
      <w:r w:rsidR="00461F1E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Ein dull o addysgu plant a phobl ifanc sydd ag ADY</w:t>
      </w:r>
      <w:r w:rsidR="00461F1E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7EF29AEE" w14:textId="7A495BD5" w:rsidR="00461F1E" w:rsidRPr="00074951" w:rsidRDefault="007C6CA4" w:rsidP="00461F1E">
      <w:pPr>
        <w:spacing w:line="360" w:lineRule="auto"/>
        <w:contextualSpacing/>
        <w:jc w:val="both"/>
        <w:rPr>
          <w:rFonts w:cstheme="minorHAnsi"/>
          <w:lang w:val="cy-GB"/>
        </w:rPr>
      </w:pPr>
      <w:bookmarkStart w:id="3" w:name="_Hlk95677497"/>
      <w:r>
        <w:rPr>
          <w:rFonts w:cstheme="minorHAnsi"/>
          <w:lang w:val="cy-GB"/>
        </w:rPr>
        <w:t xml:space="preserve">Yn </w:t>
      </w:r>
      <w:r w:rsidR="00412A9B" w:rsidRPr="00074951">
        <w:rPr>
          <w:rFonts w:cstheme="minorHAnsi"/>
          <w:lang w:val="cy-GB"/>
        </w:rPr>
        <w:t xml:space="preserve">Ysgol Calon Cymru </w:t>
      </w:r>
      <w:bookmarkEnd w:id="3"/>
      <w:r>
        <w:rPr>
          <w:rFonts w:cstheme="minorHAnsi"/>
          <w:lang w:val="cy-GB"/>
        </w:rPr>
        <w:t>rydym yn gosod disgwyliadau uchel i’r disgyblion i gyd beth bynnag eu cyrhaeddiad blaenorol</w:t>
      </w:r>
      <w:r w:rsidR="00461F1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Rydym yn defnyddio asesu i osod targedau</w:t>
      </w:r>
      <w:r w:rsidR="00461F1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sy’n fwriadol uchelgeisiol</w:t>
      </w:r>
      <w:r w:rsidR="00461F1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Rydym yn cyflwyno addysgu o ansawdd uchel sy’n wahaniaethol ac yn bersonol ac yn diwallu anghenion </w:t>
      </w:r>
      <w:r w:rsidR="00461F1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unigol y rhan fwyaf o blant a phobl ifanc</w:t>
      </w:r>
      <w:r w:rsidR="00461F1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rhai plant neu bobl ifanc angen</w:t>
      </w:r>
      <w:r w:rsidR="00131ECD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darpariaeth addysgol sy’n ychwanegol at, neu’n wahanol i hyn ac rydym yn defnyddio ein hymdrechion gorau i sicrhau bod darpariaeth fel hyn yn cael ei wneud ar gyfer y rheiny sydd ei angen</w:t>
      </w:r>
      <w:r w:rsidR="00461F1E" w:rsidRPr="00074951">
        <w:rPr>
          <w:rFonts w:cstheme="minorHAnsi"/>
          <w:lang w:val="cy-GB"/>
        </w:rPr>
        <w:t xml:space="preserve">. </w:t>
      </w:r>
    </w:p>
    <w:p w14:paraId="4B5A14D1" w14:textId="77777777" w:rsidR="00791593" w:rsidRPr="00074951" w:rsidRDefault="00791593" w:rsidP="00DF4562">
      <w:pPr>
        <w:rPr>
          <w:rFonts w:cstheme="minorHAnsi"/>
          <w:b/>
          <w:bCs/>
          <w:sz w:val="28"/>
          <w:szCs w:val="28"/>
          <w:lang w:val="cy-GB"/>
        </w:rPr>
      </w:pPr>
    </w:p>
    <w:p w14:paraId="3C2E9792" w14:textId="6B54FB54" w:rsidR="00461F1E" w:rsidRPr="00074951" w:rsidRDefault="003F150B" w:rsidP="00DF4562">
      <w:pPr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461F1E"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Cwricwlwm ac amgylchedd dysgu</w:t>
      </w:r>
      <w:r w:rsidR="00461F1E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644C8599" w14:textId="424AF71A" w:rsidR="00297BA2" w:rsidRPr="00074951" w:rsidRDefault="007C6CA4" w:rsidP="00461F1E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Gan ddefnyddio’r Fframwaith Cwricwlwm i G</w:t>
      </w:r>
      <w:r w:rsidR="001862F9">
        <w:rPr>
          <w:rFonts w:cstheme="minorHAnsi"/>
          <w:lang w:val="cy-GB"/>
        </w:rPr>
        <w:t>y</w:t>
      </w:r>
      <w:r>
        <w:rPr>
          <w:rFonts w:cstheme="minorHAnsi"/>
          <w:lang w:val="cy-GB"/>
        </w:rPr>
        <w:t>mru</w:t>
      </w:r>
      <w:r w:rsidR="00297BA2" w:rsidRPr="00074951">
        <w:rPr>
          <w:rFonts w:cstheme="minorHAnsi"/>
          <w:lang w:val="cy-GB"/>
        </w:rPr>
        <w:t xml:space="preserve"> </w:t>
      </w:r>
      <w:r w:rsidR="00DF4562" w:rsidRPr="00074951">
        <w:rPr>
          <w:rFonts w:cstheme="minorHAnsi"/>
          <w:lang w:val="cy-GB"/>
        </w:rPr>
        <w:t>(CfW)</w:t>
      </w:r>
      <w:r w:rsidR="001416D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rydym yn addasu ein cwricwlwm ac yn ei wneud yn hygyrch i’r disgyblion i gyd a byddwn yn sicrhau ei fod yn</w:t>
      </w:r>
      <w:r w:rsidR="00297BA2" w:rsidRPr="00074951">
        <w:rPr>
          <w:rFonts w:cstheme="minorHAnsi"/>
          <w:lang w:val="cy-GB"/>
        </w:rPr>
        <w:t>:</w:t>
      </w:r>
    </w:p>
    <w:p w14:paraId="06E26FE9" w14:textId="43269E38" w:rsidR="00C2145D" w:rsidRPr="00074951" w:rsidRDefault="007C6CA4" w:rsidP="00045C34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inorHAnsi" w:eastAsiaTheme="minorHAnsi" w:hAnsiTheme="minorHAnsi" w:cstheme="minorHAnsi"/>
          <w:lang w:val="cy-GB"/>
        </w:rPr>
      </w:pPr>
      <w:r>
        <w:rPr>
          <w:rFonts w:asciiTheme="minorHAnsi" w:eastAsiaTheme="minorHAnsi" w:hAnsiTheme="minorHAnsi" w:cstheme="minorHAnsi"/>
          <w:lang w:val="cy-GB"/>
        </w:rPr>
        <w:t>galluogi pob dysgwr i wneud cynnydd tuag at y pedwar pwrpas</w:t>
      </w:r>
      <w:r w:rsidR="00297BA2" w:rsidRPr="00074951">
        <w:rPr>
          <w:rFonts w:asciiTheme="minorHAnsi" w:eastAsiaTheme="minorHAnsi" w:hAnsiTheme="minorHAnsi" w:cstheme="minorHAnsi"/>
          <w:lang w:val="cy-GB"/>
        </w:rPr>
        <w:t xml:space="preserve"> </w:t>
      </w:r>
    </w:p>
    <w:p w14:paraId="366E5A84" w14:textId="0DE3D4C0" w:rsidR="00C2145D" w:rsidRPr="00074951" w:rsidRDefault="007C6CA4" w:rsidP="00045C34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inorHAnsi" w:eastAsiaTheme="minorHAnsi" w:hAnsiTheme="minorHAnsi" w:cstheme="minorHAnsi"/>
          <w:lang w:val="cy-GB"/>
        </w:rPr>
      </w:pPr>
      <w:r>
        <w:rPr>
          <w:rFonts w:asciiTheme="minorHAnsi" w:eastAsiaTheme="minorHAnsi" w:hAnsiTheme="minorHAnsi" w:cstheme="minorHAnsi"/>
          <w:lang w:val="cy-GB"/>
        </w:rPr>
        <w:t>eang a chytbwys</w:t>
      </w:r>
    </w:p>
    <w:p w14:paraId="317AD67B" w14:textId="408386D3" w:rsidR="00297BA2" w:rsidRPr="00074951" w:rsidRDefault="007C6CA4" w:rsidP="00045C34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inorHAnsi" w:eastAsiaTheme="minorHAnsi" w:hAnsiTheme="minorHAnsi" w:cstheme="minorHAnsi"/>
          <w:lang w:val="cy-GB"/>
        </w:rPr>
      </w:pPr>
      <w:r>
        <w:rPr>
          <w:rFonts w:asciiTheme="minorHAnsi" w:eastAsiaTheme="minorHAnsi" w:hAnsiTheme="minorHAnsi" w:cstheme="minorHAnsi"/>
          <w:lang w:val="cy-GB"/>
        </w:rPr>
        <w:t>addas i ddysgwyr o oed, gallu a thueddfryd gwahanol</w:t>
      </w:r>
      <w:r w:rsidR="00297BA2" w:rsidRPr="00074951">
        <w:rPr>
          <w:rFonts w:asciiTheme="minorHAnsi" w:eastAsiaTheme="minorHAnsi" w:hAnsiTheme="minorHAnsi" w:cstheme="minorHAnsi"/>
          <w:lang w:val="cy-GB"/>
        </w:rPr>
        <w:t xml:space="preserve"> </w:t>
      </w:r>
      <w:r w:rsidR="003A311A" w:rsidRPr="00074951">
        <w:rPr>
          <w:rFonts w:asciiTheme="minorHAnsi" w:eastAsiaTheme="minorHAnsi" w:hAnsiTheme="minorHAnsi" w:cstheme="minorHAnsi"/>
          <w:lang w:val="cy-GB"/>
        </w:rPr>
        <w:t>(</w:t>
      </w:r>
      <w:r>
        <w:rPr>
          <w:rFonts w:asciiTheme="minorHAnsi" w:eastAsiaTheme="minorHAnsi" w:hAnsiTheme="minorHAnsi" w:cstheme="minorHAnsi"/>
          <w:lang w:val="cy-GB"/>
        </w:rPr>
        <w:t>gan gynnwys y rheiny ag ADY</w:t>
      </w:r>
      <w:r w:rsidR="003A311A" w:rsidRPr="00074951">
        <w:rPr>
          <w:rFonts w:asciiTheme="minorHAnsi" w:eastAsiaTheme="minorHAnsi" w:hAnsiTheme="minorHAnsi" w:cstheme="minorHAnsi"/>
          <w:lang w:val="cy-GB"/>
        </w:rPr>
        <w:t>)</w:t>
      </w:r>
    </w:p>
    <w:p w14:paraId="7F881926" w14:textId="50F6872C" w:rsidR="009C59D9" w:rsidRPr="00074951" w:rsidRDefault="007C6CA4" w:rsidP="00461F1E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Caiff gwersi eu cynllunio i fynd i’r afael â meysydd o anhawster posibl</w:t>
      </w:r>
      <w:r w:rsidR="00461F1E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ac i ddileu rhwystrau i gyrhaeddiad disgyblion</w:t>
      </w:r>
      <w:r w:rsidR="00461F1E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Rydym yn gwneud yr hyn sydd ei angeni alluogi plant a phobl ifanc i ddatblygu, dysgu, cyfranogi, a chyflawni’r deilliannau gorau posibl </w:t>
      </w:r>
      <w:r w:rsidR="003E1755">
        <w:rPr>
          <w:rFonts w:cstheme="minorHAnsi"/>
          <w:lang w:val="cy-GB"/>
        </w:rPr>
        <w:t>boed hyn ny drwy addasiadau rhesymol ai peidio i blentyn a pherson ifanc anabl neu ddarpariaeth dysgu ychwanegol i blentyn neu berson ifanc ag ADY</w:t>
      </w:r>
      <w:r w:rsidR="00084D1A" w:rsidRPr="00074951">
        <w:rPr>
          <w:rFonts w:cstheme="minorHAnsi"/>
          <w:lang w:val="cy-GB"/>
        </w:rPr>
        <w:t>.</w:t>
      </w:r>
    </w:p>
    <w:p w14:paraId="64AE5927" w14:textId="79440E62" w:rsidR="00461F1E" w:rsidRPr="00074951" w:rsidRDefault="00461F1E" w:rsidP="00461F1E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AF9F995" w14:textId="0039A376" w:rsidR="00817369" w:rsidRPr="00074951" w:rsidRDefault="00817369" w:rsidP="00DE00E7">
      <w:pPr>
        <w:rPr>
          <w:rFonts w:cstheme="minorHAnsi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2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Hyfforddiant a datblygiad proffesiynol parhaus (DPP)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9E5253">
        <w:rPr>
          <w:rFonts w:cstheme="minorHAnsi"/>
          <w:b/>
          <w:bCs/>
          <w:sz w:val="28"/>
          <w:szCs w:val="28"/>
          <w:lang w:val="cy-GB"/>
        </w:rPr>
        <w:t>i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 staff </w:t>
      </w:r>
    </w:p>
    <w:p w14:paraId="4BD8E396" w14:textId="72A9A316" w:rsidR="00817369" w:rsidRPr="00074951" w:rsidRDefault="00DE463F" w:rsidP="0081736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 rheolaidd ac yn ofalus rydym yn adolygu ansawdd yr addysgu ar gyfer y disgyblion i gyd</w:t>
      </w:r>
      <w:r w:rsidR="0081736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gan gynnwys y rheiny sydd mewn risg o dangyflawni</w:t>
      </w:r>
      <w:r w:rsidR="0081736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hyn yn  cynnwys</w:t>
      </w:r>
      <w:r w:rsidR="006D3E56">
        <w:rPr>
          <w:rFonts w:cstheme="minorHAnsi"/>
          <w:lang w:val="cy-GB"/>
        </w:rPr>
        <w:t xml:space="preserve"> adnabod patrymau o angen y yr ysgol, adolygu a lle bo angen, gwella dealltwrtiaeth yr athrawon o strategaethau i adnabod a chefnogi disgyblion sy’n agored i niwed a’u gwybodaeth am yr ADY a welir amlaf</w:t>
      </w:r>
      <w:r w:rsidR="00817369" w:rsidRPr="00074951">
        <w:rPr>
          <w:rFonts w:cstheme="minorHAnsi"/>
          <w:lang w:val="cy-GB"/>
        </w:rPr>
        <w:t xml:space="preserve">. </w:t>
      </w:r>
    </w:p>
    <w:p w14:paraId="4524D729" w14:textId="77777777" w:rsidR="00BB7099" w:rsidRPr="00074951" w:rsidRDefault="00BB7099" w:rsidP="00817369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2B7D29E" w14:textId="76C49328" w:rsidR="00817369" w:rsidRPr="00074951" w:rsidRDefault="006D3E56" w:rsidP="0081736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Lle bo angen ymyriadau</w:t>
      </w:r>
      <w:r w:rsidR="0081736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rydym yn sicrhau bod gan y</w:t>
      </w:r>
      <w:r w:rsidR="00817369" w:rsidRPr="00074951">
        <w:rPr>
          <w:rFonts w:cstheme="minorHAnsi"/>
          <w:lang w:val="cy-GB"/>
        </w:rPr>
        <w:t xml:space="preserve"> staff </w:t>
      </w:r>
      <w:r>
        <w:rPr>
          <w:rFonts w:cstheme="minorHAnsi"/>
          <w:lang w:val="cy-GB"/>
        </w:rPr>
        <w:t>sgiliau a gwybodaeth digonol i gyflwyno’r ymyriad yn effeithiol</w:t>
      </w:r>
      <w:r w:rsidR="0081736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ansawdd yr addysgu ar gyfer disgyblion ag ADY, a’r cynnydd a wneir gan ddisgyblion ag ADY</w:t>
      </w:r>
      <w:r w:rsidR="00817369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yn rhan ganolog o drefniadau rheoli perfformiad yr ysgol a’i hagwedd at ddatblygiad proffesiynol ar gyfer y staff addysgu a chynnal i gyd</w:t>
      </w:r>
      <w:r w:rsidR="00817369" w:rsidRPr="00074951">
        <w:rPr>
          <w:rFonts w:cstheme="minorHAnsi"/>
          <w:lang w:val="cy-GB"/>
        </w:rPr>
        <w:t>.</w:t>
      </w:r>
    </w:p>
    <w:p w14:paraId="50739166" w14:textId="77777777" w:rsidR="00A41A7A" w:rsidRPr="00074951" w:rsidRDefault="00A41A7A" w:rsidP="00817369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6E085938" w14:textId="3E5DFF29" w:rsidR="00817369" w:rsidRPr="00074951" w:rsidRDefault="00817369" w:rsidP="00817369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lastRenderedPageBreak/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3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Gwerthuso effeithlonrwydd ac effaith darpariaeth ADY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6A59D8FC" w14:textId="682063B1" w:rsidR="00817369" w:rsidRPr="00074951" w:rsidRDefault="006D3E56" w:rsidP="00817369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Rydym yn cynnal trosolwg o’r rhaglenni ac ymyriadau a ddefnyddir gyda grwpiau gwahanol o ddisgyblion i roi sail ar gyfer monitro eu heffeithlonrwydd ac effaith</w:t>
      </w:r>
      <w:r w:rsidR="0081736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Rydym yn defnyddio</w:t>
      </w:r>
      <w:r w:rsidR="00817369" w:rsidRPr="00074951">
        <w:rPr>
          <w:rFonts w:cstheme="minorHAnsi"/>
          <w:lang w:val="cy-GB"/>
        </w:rPr>
        <w:t xml:space="preserve"> system</w:t>
      </w:r>
      <w:r>
        <w:rPr>
          <w:rFonts w:cstheme="minorHAnsi"/>
          <w:lang w:val="cy-GB"/>
        </w:rPr>
        <w:t>au gwybodaeth i fonitro cynnydd a datblygiad y disgyblion i gyd</w:t>
      </w:r>
      <w:r w:rsidR="0081736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hyn yn ein helpu i ddatblygu’r defnydd o ymyriadau sy’n effeithiol ac i ddileu’r rheiny sy’n llai defnyddiol</w:t>
      </w:r>
      <w:r w:rsidR="00817369" w:rsidRPr="00074951">
        <w:rPr>
          <w:rFonts w:cstheme="minorHAnsi"/>
          <w:lang w:val="cy-GB"/>
        </w:rPr>
        <w:t xml:space="preserve">. </w:t>
      </w:r>
    </w:p>
    <w:p w14:paraId="42E2CD58" w14:textId="10A05DAD" w:rsidR="006A5B20" w:rsidRPr="00074951" w:rsidRDefault="006A5B20" w:rsidP="00817369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115B6F4" w14:textId="4A2DC55B" w:rsidR="006A5B20" w:rsidRPr="00074951" w:rsidRDefault="006A5B20" w:rsidP="00272351">
      <w:pPr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4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Cynhwysiant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7E6810" w:rsidRPr="00074951">
        <w:rPr>
          <w:rFonts w:cstheme="minorHAnsi"/>
          <w:b/>
          <w:bCs/>
          <w:sz w:val="28"/>
          <w:szCs w:val="28"/>
          <w:lang w:val="cy-GB"/>
        </w:rPr>
        <w:t xml:space="preserve">– </w:t>
      </w:r>
      <w:r w:rsidR="009E5253">
        <w:rPr>
          <w:rFonts w:cstheme="minorHAnsi"/>
          <w:b/>
          <w:bCs/>
          <w:sz w:val="28"/>
          <w:szCs w:val="28"/>
          <w:lang w:val="cy-GB"/>
        </w:rPr>
        <w:t>yn cynnwys cefnogaeth i ddysgwyr sy’n agored i niwed a’r rhai dan anfantais</w:t>
      </w:r>
      <w:r w:rsidR="00725E37"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1BE7A6BF" w14:textId="1709B9A4" w:rsidR="001D2D2F" w:rsidRPr="00074951" w:rsidRDefault="006D3E56" w:rsidP="006A5B20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Rydym wedi ymrwymo i ddileu gwahaniaethu, hyrwyddo cydraddoldeb cyfle, a hyrwyddo perthnasoedd da</w:t>
      </w:r>
      <w:r w:rsidR="006A5B20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disgyblion ag ADY yn ymwneud â gweithgareddau’r ysgol gyda’r rheiny nad oes ganddynt ADY</w:t>
      </w:r>
      <w:r w:rsidR="006A5B2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ac fe’u hanogir i gyfranogi’n llawn ym mywyd yr ysgol  ac mewn unrhyw weithgaredd cymunedol ehangach</w:t>
      </w:r>
      <w:r w:rsidR="006A5B20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Rydym wedi ymrwymo i sicrhau bod ein hysgol yn dathlu ac yn adlewyrchu ein cymuned amrywiol</w:t>
      </w:r>
      <w:r w:rsidR="001D2D2F" w:rsidRPr="00074951">
        <w:rPr>
          <w:rFonts w:cstheme="minorHAnsi"/>
          <w:lang w:val="cy-GB"/>
        </w:rPr>
        <w:t xml:space="preserve">. </w:t>
      </w:r>
      <w:r w:rsidR="007D30EF">
        <w:rPr>
          <w:rFonts w:cstheme="minorHAnsi"/>
          <w:lang w:val="cy-GB"/>
        </w:rPr>
        <w:t>Mae cynrychioliad hyn yn amlwg ymhobman</w:t>
      </w:r>
      <w:r w:rsidR="001D2D2F" w:rsidRPr="00074951">
        <w:rPr>
          <w:rFonts w:cstheme="minorHAnsi"/>
          <w:lang w:val="cy-GB"/>
        </w:rPr>
        <w:t xml:space="preserve">, </w:t>
      </w:r>
      <w:r w:rsidR="007D30EF">
        <w:rPr>
          <w:rFonts w:cstheme="minorHAnsi"/>
          <w:lang w:val="cy-GB"/>
        </w:rPr>
        <w:t>arddangosfeydd mur i gylchlythyron</w:t>
      </w:r>
      <w:r w:rsidR="001D2D2F" w:rsidRPr="00074951">
        <w:rPr>
          <w:rFonts w:cstheme="minorHAnsi"/>
          <w:lang w:val="cy-GB"/>
        </w:rPr>
        <w:t xml:space="preserve"> </w:t>
      </w:r>
      <w:r w:rsidR="007D30EF">
        <w:rPr>
          <w:rFonts w:cstheme="minorHAnsi"/>
          <w:lang w:val="cy-GB"/>
        </w:rPr>
        <w:t>a chorneli llyfrau</w:t>
      </w:r>
      <w:r w:rsidR="001D2D2F" w:rsidRPr="00074951">
        <w:rPr>
          <w:rFonts w:cstheme="minorHAnsi"/>
          <w:lang w:val="cy-GB"/>
        </w:rPr>
        <w:t xml:space="preserve">, </w:t>
      </w:r>
      <w:r w:rsidR="007D30EF">
        <w:rPr>
          <w:rFonts w:cstheme="minorHAnsi"/>
          <w:lang w:val="cy-GB"/>
        </w:rPr>
        <w:t>i roi gwybodaeth ar y cyfryngau</w:t>
      </w:r>
      <w:r w:rsidR="001D2D2F" w:rsidRPr="00074951">
        <w:rPr>
          <w:rFonts w:cstheme="minorHAnsi"/>
          <w:lang w:val="cy-GB"/>
        </w:rPr>
        <w:t xml:space="preserve">. </w:t>
      </w:r>
      <w:r w:rsidR="007D30EF">
        <w:rPr>
          <w:rFonts w:cstheme="minorHAnsi"/>
          <w:lang w:val="cy-GB"/>
        </w:rPr>
        <w:t>Rydym yn chwilio’n weithredol am ymglymiad gan aelodau’r gymuned er mwyn meithrin yr uchod</w:t>
      </w:r>
      <w:r w:rsidR="001D2D2F" w:rsidRPr="00074951">
        <w:rPr>
          <w:rFonts w:cstheme="minorHAnsi"/>
          <w:lang w:val="cy-GB"/>
        </w:rPr>
        <w:t>.</w:t>
      </w:r>
    </w:p>
    <w:p w14:paraId="5E4F5E75" w14:textId="77777777" w:rsidR="006D0434" w:rsidRPr="00074951" w:rsidRDefault="006D0434" w:rsidP="006A5B20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30A052E7" w14:textId="4A983273" w:rsidR="00725E37" w:rsidRPr="00074951" w:rsidRDefault="007D30EF" w:rsidP="00725E37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 ogystal</w:t>
      </w:r>
      <w:r w:rsidR="00725E37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yn</w:t>
      </w:r>
      <w:r w:rsidR="00725E37" w:rsidRPr="00074951">
        <w:rPr>
          <w:rFonts w:cstheme="minorHAnsi"/>
          <w:lang w:val="cy-GB"/>
        </w:rPr>
        <w:t xml:space="preserve"> </w:t>
      </w:r>
      <w:r w:rsidR="00412A9B" w:rsidRPr="00074951">
        <w:rPr>
          <w:rFonts w:cstheme="minorHAnsi"/>
          <w:lang w:val="cy-GB"/>
        </w:rPr>
        <w:t xml:space="preserve">Ysgol Calon Cymru </w:t>
      </w:r>
      <w:r>
        <w:rPr>
          <w:rFonts w:cstheme="minorHAnsi"/>
          <w:lang w:val="cy-GB"/>
        </w:rPr>
        <w:t>byddwn bob amser yn sicrhau bod gan unrhyw blentyn neu berson ifanc, beth bynnag eu profiadau blaenorol, y gefnogaeth i gyflawni eu potensial a goresgyn unrhyw rwystrau i ddysgu y gallant fod yn eu hwynebu</w:t>
      </w:r>
      <w:r w:rsidR="001F1A17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Byddwn yn ymdrechu i weithredu atebion amrywiol a chefnogaeth a dargedwyd</w:t>
      </w:r>
      <w:r w:rsidR="001F1A1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tuag at eu hanghenion unigol</w:t>
      </w:r>
      <w:r w:rsidR="00CA71F6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Llywodraeth Cymru’n diffinio p[lant a phobl ifanc a all fod yn agored i niwed</w:t>
      </w:r>
      <w:r w:rsidR="00CA71F6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neu dan anfantais yn y rhestr ganlynol</w:t>
      </w:r>
      <w:r w:rsidR="00551F62" w:rsidRPr="00074951">
        <w:rPr>
          <w:rFonts w:cstheme="minorHAnsi"/>
          <w:lang w:val="cy-GB"/>
        </w:rPr>
        <w:t>.</w:t>
      </w:r>
      <w:r w:rsidR="001A030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Ni fydd pob dysgwr o’r grwpiau hyn yn wynebu rhwystrau i ddysgu nag yn agored i niwed o dangyflawni. Mae’r rhestr yn un eang iawn ac nid yw’n gyfyngedig i ddysgwyr sydd mewn un neu fwy o’r grwpiau canlynol</w:t>
      </w:r>
      <w:r w:rsidR="00BB7099" w:rsidRPr="00074951">
        <w:rPr>
          <w:rFonts w:cstheme="minorHAnsi"/>
          <w:lang w:val="cy-GB"/>
        </w:rPr>
        <w:t>:</w:t>
      </w:r>
    </w:p>
    <w:p w14:paraId="11993240" w14:textId="2725398A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dysgwyr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ag anghenion addysgol arbennig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val="cy-GB"/>
        </w:rPr>
        <w:t>AAA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) </w:t>
      </w:r>
      <w:r>
        <w:rPr>
          <w:rFonts w:asciiTheme="minorHAnsi" w:hAnsiTheme="minorHAnsi" w:cstheme="minorHAnsi"/>
          <w:sz w:val="22"/>
          <w:szCs w:val="22"/>
          <w:lang w:val="cy-GB"/>
        </w:rPr>
        <w:t>neu anghenion dysgu ychwanegol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(A</w:t>
      </w:r>
      <w:r>
        <w:rPr>
          <w:rFonts w:asciiTheme="minorHAnsi" w:hAnsiTheme="minorHAnsi" w:cstheme="minorHAnsi"/>
          <w:sz w:val="22"/>
          <w:szCs w:val="22"/>
          <w:lang w:val="cy-GB"/>
        </w:rPr>
        <w:t>DY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>)</w:t>
      </w:r>
    </w:p>
    <w:p w14:paraId="3D297BEB" w14:textId="566A8D05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dysgwyr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ag anawsterau dysgu a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>/</w:t>
      </w:r>
      <w:r>
        <w:rPr>
          <w:rFonts w:asciiTheme="minorHAnsi" w:hAnsiTheme="minorHAnsi" w:cstheme="minorHAnsi"/>
          <w:sz w:val="22"/>
          <w:szCs w:val="22"/>
          <w:lang w:val="cy-GB"/>
        </w:rPr>
        <w:t>neu anableddau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(LDD) </w:t>
      </w:r>
      <w:r>
        <w:rPr>
          <w:rFonts w:asciiTheme="minorHAnsi" w:hAnsiTheme="minorHAnsi" w:cstheme="minorHAnsi"/>
          <w:sz w:val="22"/>
          <w:szCs w:val="22"/>
          <w:lang w:val="cy-GB"/>
        </w:rPr>
        <w:t>sydd â mynediad i addysg bellach a hyfforddiant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7B83C8D3" w14:textId="3DD16CB6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dysgwyr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y-GB"/>
        </w:rPr>
        <w:t>yn y grwpiau ethnig lleiafrifol y mae Saesneg neu Gymraeg yn iaith ychwanegol iddynt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(EAL/WAL)</w:t>
      </w:r>
    </w:p>
    <w:p w14:paraId="09BC3A6C" w14:textId="1CAC7DF3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plant a brofodd gofal, yn cynnwys plant mewn gofal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>, including looked after children</w:t>
      </w:r>
    </w:p>
    <w:p w14:paraId="1519E6C7" w14:textId="0939C259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dysgwyr a addysgwyd mewn man arall i ysgol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(EOTAS)</w:t>
      </w:r>
    </w:p>
    <w:p w14:paraId="1DB713D9" w14:textId="791E82C2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plant ffoaduriaid a cheiswyr lloches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13811E1D" w14:textId="063B1163" w:rsidR="00725E37" w:rsidRPr="00074951" w:rsidRDefault="007D30EF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>dysgwyr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="008A4583">
        <w:rPr>
          <w:rFonts w:asciiTheme="minorHAnsi" w:hAnsiTheme="minorHAnsi" w:cstheme="minorHAnsi"/>
          <w:sz w:val="22"/>
          <w:szCs w:val="22"/>
          <w:lang w:val="cy-GB"/>
        </w:rPr>
        <w:t xml:space="preserve">sy’n sipsiwn, 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 xml:space="preserve">Roma </w:t>
      </w:r>
      <w:r w:rsidR="008A4583">
        <w:rPr>
          <w:rFonts w:asciiTheme="minorHAnsi" w:hAnsiTheme="minorHAnsi" w:cstheme="minorHAnsi"/>
          <w:sz w:val="22"/>
          <w:szCs w:val="22"/>
          <w:lang w:val="cy-GB"/>
        </w:rPr>
        <w:t>a Theithwyr</w:t>
      </w:r>
    </w:p>
    <w:p w14:paraId="5B6CED70" w14:textId="1184B70E" w:rsidR="00725E37" w:rsidRPr="00074951" w:rsidRDefault="008A4583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t xml:space="preserve">dysgwyr sy’n gymwys i gael prydau ysgol am ddim </w:t>
      </w:r>
      <w:r w:rsidR="00725E37" w:rsidRPr="00074951">
        <w:rPr>
          <w:rFonts w:asciiTheme="minorHAnsi" w:hAnsiTheme="minorHAnsi" w:cstheme="minorHAnsi"/>
          <w:sz w:val="22"/>
          <w:szCs w:val="22"/>
          <w:lang w:val="cy-GB"/>
        </w:rPr>
        <w:t>(eFSM)</w:t>
      </w:r>
    </w:p>
    <w:p w14:paraId="7CDDD6A6" w14:textId="3B6945C0" w:rsidR="00725E37" w:rsidRPr="00074951" w:rsidRDefault="008A4583" w:rsidP="00615241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cy-GB"/>
        </w:rPr>
      </w:pPr>
      <w:r>
        <w:rPr>
          <w:rFonts w:asciiTheme="minorHAnsi" w:hAnsiTheme="minorHAnsi" w:cstheme="minorHAnsi"/>
          <w:sz w:val="22"/>
          <w:szCs w:val="22"/>
          <w:lang w:val="cy-GB"/>
        </w:rPr>
        <w:lastRenderedPageBreak/>
        <w:t>gofalwyr ifanc</w:t>
      </w:r>
    </w:p>
    <w:p w14:paraId="57FA9C09" w14:textId="7EC7F44B" w:rsidR="00272351" w:rsidRPr="008A4583" w:rsidRDefault="008A4583" w:rsidP="00AB019A">
      <w:pPr>
        <w:pStyle w:val="ListParagraph"/>
        <w:numPr>
          <w:ilvl w:val="0"/>
          <w:numId w:val="32"/>
        </w:numPr>
        <w:spacing w:line="360" w:lineRule="auto"/>
        <w:jc w:val="both"/>
        <w:rPr>
          <w:rFonts w:cstheme="minorHAnsi"/>
          <w:lang w:val="cy-GB"/>
        </w:rPr>
      </w:pPr>
      <w:r w:rsidRPr="008A4583">
        <w:rPr>
          <w:rFonts w:asciiTheme="minorHAnsi" w:hAnsiTheme="minorHAnsi" w:cstheme="minorHAnsi"/>
          <w:sz w:val="22"/>
          <w:szCs w:val="22"/>
          <w:lang w:val="cy-GB"/>
        </w:rPr>
        <w:t>plant mewn risg o niwed, camdriniaeth neu esgeulustod</w:t>
      </w:r>
      <w:r w:rsidR="00725E37" w:rsidRPr="008A4583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</w:p>
    <w:p w14:paraId="079CFE4C" w14:textId="69CD1221" w:rsidR="006A5B20" w:rsidRPr="00074951" w:rsidRDefault="006A5B20" w:rsidP="006A5B20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5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D60504">
        <w:rPr>
          <w:rFonts w:cstheme="minorHAnsi"/>
          <w:b/>
          <w:bCs/>
          <w:sz w:val="28"/>
          <w:szCs w:val="28"/>
          <w:lang w:val="cy-GB"/>
        </w:rPr>
        <w:t>D</w:t>
      </w:r>
      <w:r w:rsidR="009E5253">
        <w:rPr>
          <w:rFonts w:cstheme="minorHAnsi"/>
          <w:b/>
          <w:bCs/>
          <w:sz w:val="28"/>
          <w:szCs w:val="28"/>
          <w:lang w:val="cy-GB"/>
        </w:rPr>
        <w:t>atblygiad e</w:t>
      </w:r>
      <w:r w:rsidRPr="00074951">
        <w:rPr>
          <w:rFonts w:cstheme="minorHAnsi"/>
          <w:b/>
          <w:bCs/>
          <w:sz w:val="28"/>
          <w:szCs w:val="28"/>
          <w:lang w:val="cy-GB"/>
        </w:rPr>
        <w:t>mo</w:t>
      </w:r>
      <w:r w:rsidR="009E5253">
        <w:rPr>
          <w:rFonts w:cstheme="minorHAnsi"/>
          <w:b/>
          <w:bCs/>
          <w:sz w:val="28"/>
          <w:szCs w:val="28"/>
          <w:lang w:val="cy-GB"/>
        </w:rPr>
        <w:t>s</w:t>
      </w:r>
      <w:r w:rsidRPr="00074951">
        <w:rPr>
          <w:rFonts w:cstheme="minorHAnsi"/>
          <w:b/>
          <w:bCs/>
          <w:sz w:val="28"/>
          <w:szCs w:val="28"/>
          <w:lang w:val="cy-GB"/>
        </w:rPr>
        <w:t>i</w:t>
      </w:r>
      <w:r w:rsidR="009E5253">
        <w:rPr>
          <w:rFonts w:cstheme="minorHAnsi"/>
          <w:b/>
          <w:bCs/>
          <w:sz w:val="28"/>
          <w:szCs w:val="28"/>
          <w:lang w:val="cy-GB"/>
        </w:rPr>
        <w:t>y</w:t>
      </w:r>
      <w:r w:rsidRPr="00074951">
        <w:rPr>
          <w:rFonts w:cstheme="minorHAnsi"/>
          <w:b/>
          <w:bCs/>
          <w:sz w:val="28"/>
          <w:szCs w:val="28"/>
          <w:lang w:val="cy-GB"/>
        </w:rPr>
        <w:t>n</w:t>
      </w:r>
      <w:r w:rsidR="009E5253">
        <w:rPr>
          <w:rFonts w:cstheme="minorHAnsi"/>
          <w:b/>
          <w:bCs/>
          <w:sz w:val="28"/>
          <w:szCs w:val="28"/>
          <w:lang w:val="cy-GB"/>
        </w:rPr>
        <w:t>o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l </w:t>
      </w:r>
      <w:r w:rsidR="009E5253">
        <w:rPr>
          <w:rFonts w:cstheme="minorHAnsi"/>
          <w:b/>
          <w:bCs/>
          <w:sz w:val="28"/>
          <w:szCs w:val="28"/>
          <w:lang w:val="cy-GB"/>
        </w:rPr>
        <w:t>a chymdeithasol a llesiant</w:t>
      </w:r>
    </w:p>
    <w:p w14:paraId="3B1ADD16" w14:textId="29DF1997" w:rsidR="006A5B20" w:rsidRPr="00074951" w:rsidRDefault="008A4583" w:rsidP="00A64427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412A9B" w:rsidRPr="00074951">
        <w:rPr>
          <w:rFonts w:cstheme="minorHAnsi"/>
          <w:lang w:val="cy-GB"/>
        </w:rPr>
        <w:t xml:space="preserve"> Ysgol Calon Cymru</w:t>
      </w:r>
      <w:r w:rsidR="006B00B5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rydym yn cefnogi iechyd a llesiant emosiynol plant a phobl ifanc ag ADY trwy ddarparu trefniadau cefnogaeth bugeiliol ychwanegol</w:t>
      </w:r>
      <w:r w:rsidR="006A5B2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er mwyn gwrando ar eu barn a gweithredu mesurau i atal bwlio</w:t>
      </w:r>
      <w:r w:rsidR="006A5B20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Yn ein hysgol, mae gennym oedolion galluogi sy’n gosod y disgwyliadau ar gyfer dysgu</w:t>
      </w:r>
      <w:r w:rsidR="000860DD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trwy greu amgylcheddau</w:t>
      </w:r>
      <w:r w:rsidR="00A6442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emosiynol ddiogel</w:t>
      </w:r>
      <w:r w:rsidR="00A6442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sy’n cefnogi dysgwyr i ddechrau mynegi a rheoli eu teimladau ac ymddygiadau mewn ffyrdd cadarnhaol</w:t>
      </w:r>
      <w:r w:rsidR="00A64427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Maent yn gyson yn eu gofal</w:t>
      </w:r>
      <w:r w:rsidR="00A64427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ac yn</w:t>
      </w:r>
      <w:r w:rsidR="00A64427" w:rsidRPr="00074951">
        <w:rPr>
          <w:rFonts w:cstheme="minorHAnsi"/>
          <w:lang w:val="cy-GB"/>
        </w:rPr>
        <w:t xml:space="preserve"> model</w:t>
      </w:r>
      <w:r>
        <w:rPr>
          <w:rFonts w:cstheme="minorHAnsi"/>
          <w:lang w:val="cy-GB"/>
        </w:rPr>
        <w:t>u trugaredd a charedigrwydd</w:t>
      </w:r>
      <w:r w:rsidR="00A64427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Maent yn cefnogi dysgwyr i ymdopi an ansicrwydd</w:t>
      </w:r>
      <w:r w:rsidR="00A6442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newid</w:t>
      </w:r>
      <w:r w:rsidR="00A64427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a’u paratoi i reoli eu pontio a newidiadau</w:t>
      </w:r>
      <w:r w:rsidR="00A64427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i weithdrefnau dyddiol</w:t>
      </w:r>
      <w:r w:rsidR="00233B4D" w:rsidRPr="00074951">
        <w:rPr>
          <w:rFonts w:cstheme="minorHAnsi"/>
          <w:lang w:val="cy-GB"/>
        </w:rPr>
        <w:t>.</w:t>
      </w:r>
      <w:r w:rsidR="00761937" w:rsidRPr="00074951">
        <w:rPr>
          <w:rFonts w:cstheme="minorHAnsi"/>
          <w:lang w:val="cy-GB"/>
        </w:rPr>
        <w:t xml:space="preserve"> </w:t>
      </w:r>
    </w:p>
    <w:p w14:paraId="0A6B07F0" w14:textId="77777777" w:rsidR="00272351" w:rsidRPr="00074951" w:rsidRDefault="00272351" w:rsidP="006A5B20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34CFD9D5" w14:textId="663D0CB2" w:rsidR="00DE584C" w:rsidRPr="00074951" w:rsidRDefault="00DE584C" w:rsidP="00DE584C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6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Ymglymiad arbenigwyr ac asiantaethau allanol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 </w:t>
      </w:r>
    </w:p>
    <w:p w14:paraId="68FE9C0C" w14:textId="7A6C246A" w:rsidR="00DE584C" w:rsidRPr="00074951" w:rsidRDefault="008A4583" w:rsidP="00DE584C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Yn</w:t>
      </w:r>
      <w:r w:rsidR="006A192B" w:rsidRPr="00074951">
        <w:rPr>
          <w:rFonts w:cstheme="minorHAnsi"/>
          <w:lang w:val="cy-GB"/>
        </w:rPr>
        <w:t xml:space="preserve"> </w:t>
      </w:r>
      <w:r w:rsidR="00412A9B" w:rsidRPr="00074951">
        <w:rPr>
          <w:rFonts w:cstheme="minorHAnsi"/>
          <w:lang w:val="cy-GB"/>
        </w:rPr>
        <w:t xml:space="preserve">Ysgol Calon Cymru </w:t>
      </w:r>
      <w:r>
        <w:rPr>
          <w:rFonts w:cstheme="minorHAnsi"/>
          <w:lang w:val="cy-GB"/>
        </w:rPr>
        <w:t>byddwn bob amser yn cynnwys arbenigwr os nad yw plentyn neu berson ifanc yn gwneud fawr o gynnydd neu dim cynnydd dros gyfnod estynedig neu os ydynt yn parhau i weithio ar lefelau sylweddol is na disgyblion o oed cyffelyb er gwaethaf cefnogaeth ADY ar sail tystiolaeth</w:t>
      </w:r>
      <w:r w:rsidR="00F0226C" w:rsidRPr="00074951">
        <w:rPr>
          <w:rFonts w:cstheme="minorHAnsi"/>
          <w:lang w:val="cy-GB"/>
        </w:rPr>
        <w:t>,</w:t>
      </w:r>
      <w:r w:rsidR="00E50914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yn dilyn y Llwybr Cynhwysiant</w:t>
      </w:r>
      <w:r w:rsidR="00F0226C" w:rsidRPr="00074951">
        <w:rPr>
          <w:rFonts w:cstheme="minorHAnsi"/>
          <w:lang w:val="cy-GB"/>
        </w:rPr>
        <w:t>,</w:t>
      </w:r>
      <w:r w:rsidR="00DE584C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gyflwynir gan</w:t>
      </w:r>
      <w:r w:rsidR="00DE584C" w:rsidRPr="00074951">
        <w:rPr>
          <w:rFonts w:cstheme="minorHAnsi"/>
          <w:lang w:val="cy-GB"/>
        </w:rPr>
        <w:t xml:space="preserve"> staff</w:t>
      </w:r>
      <w:r>
        <w:rPr>
          <w:rFonts w:cstheme="minorHAnsi"/>
          <w:lang w:val="cy-GB"/>
        </w:rPr>
        <w:t xml:space="preserve"> sydd wedi cael yr hyfforddiant priodol</w:t>
      </w:r>
      <w:r w:rsidR="00DE584C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rhieni bob amser yn cael eu cynnwys mewn unrhyw benderfyniad i gynnwys arbenigwyr</w:t>
      </w:r>
      <w:r w:rsidR="00DE584C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Byddwn yn cysylltu gyda’r awdurdod lleol fel sy’n briodol trwy Banel Cynhwysiant</w:t>
      </w:r>
      <w:r w:rsidR="00F0226C" w:rsidRPr="00074951">
        <w:rPr>
          <w:rFonts w:cstheme="minorHAnsi"/>
          <w:lang w:val="cy-GB"/>
        </w:rPr>
        <w:t xml:space="preserve"> Powys (PIP)</w:t>
      </w:r>
      <w:r w:rsidR="00917EE5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i gael cefnogaeth a chanllaw</w:t>
      </w:r>
      <w:r w:rsidR="00917EE5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a gallwn gynnwys arbenigwyr ar unrhyw adeg i gynghori ar adnabyddiaeth cynnar o ADY</w:t>
      </w:r>
      <w:r w:rsidR="00DE584C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chefnogaeth ac ymyriadau effeithiol</w:t>
      </w:r>
      <w:r w:rsidR="00DE584C" w:rsidRPr="00074951">
        <w:rPr>
          <w:rFonts w:cstheme="minorHAnsi"/>
          <w:lang w:val="cy-GB"/>
        </w:rPr>
        <w:t xml:space="preserve">. </w:t>
      </w:r>
    </w:p>
    <w:p w14:paraId="5D5977E5" w14:textId="6DDD4237" w:rsidR="00DE584C" w:rsidRPr="00074951" w:rsidRDefault="008A4583" w:rsidP="00DE584C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Byddwn yn gweithio gyda rhieni</w:t>
      </w:r>
      <w:r w:rsidR="00917EE5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yr awdurdod lleol trwy</w:t>
      </w:r>
      <w:r w:rsidR="00917EE5" w:rsidRPr="00074951">
        <w:rPr>
          <w:rFonts w:cstheme="minorHAnsi"/>
          <w:lang w:val="cy-GB"/>
        </w:rPr>
        <w:t xml:space="preserve"> PIP </w:t>
      </w:r>
      <w:r>
        <w:rPr>
          <w:rFonts w:cstheme="minorHAnsi"/>
          <w:lang w:val="cy-GB"/>
        </w:rPr>
        <w:t>ac asiantaethau priodol eraill er mwyn ystyried ystod o ddulliau</w:t>
      </w:r>
      <w:r w:rsidR="00A03BDA">
        <w:rPr>
          <w:rFonts w:cstheme="minorHAnsi"/>
          <w:lang w:val="cy-GB"/>
        </w:rPr>
        <w:t xml:space="preserve"> sydd ar sail tystiolaeth a dullaiu addysgu effeithiol</w:t>
      </w:r>
      <w:r w:rsidR="00DE584C" w:rsidRPr="00074951">
        <w:rPr>
          <w:rFonts w:cstheme="minorHAnsi"/>
          <w:lang w:val="cy-GB"/>
        </w:rPr>
        <w:t xml:space="preserve">, </w:t>
      </w:r>
      <w:r w:rsidR="00A03BDA">
        <w:rPr>
          <w:rFonts w:cstheme="minorHAnsi"/>
          <w:lang w:val="cy-GB"/>
        </w:rPr>
        <w:t>cyfarpar addas</w:t>
      </w:r>
      <w:r w:rsidR="00DE584C" w:rsidRPr="00074951">
        <w:rPr>
          <w:rFonts w:cstheme="minorHAnsi"/>
          <w:lang w:val="cy-GB"/>
        </w:rPr>
        <w:t xml:space="preserve">, </w:t>
      </w:r>
      <w:r w:rsidR="00A90EE6" w:rsidRPr="00074951">
        <w:rPr>
          <w:rFonts w:cstheme="minorHAnsi"/>
          <w:lang w:val="cy-GB"/>
        </w:rPr>
        <w:t>strateg</w:t>
      </w:r>
      <w:r w:rsidR="00A03BDA">
        <w:rPr>
          <w:rFonts w:cstheme="minorHAnsi"/>
          <w:lang w:val="cy-GB"/>
        </w:rPr>
        <w:t>aethau</w:t>
      </w:r>
      <w:r w:rsidR="00A90EE6" w:rsidRPr="00074951">
        <w:rPr>
          <w:rFonts w:cstheme="minorHAnsi"/>
          <w:lang w:val="cy-GB"/>
        </w:rPr>
        <w:t>,</w:t>
      </w:r>
      <w:r w:rsidR="00DE584C" w:rsidRPr="00074951">
        <w:rPr>
          <w:rFonts w:cstheme="minorHAnsi"/>
          <w:lang w:val="cy-GB"/>
        </w:rPr>
        <w:t xml:space="preserve"> </w:t>
      </w:r>
      <w:r w:rsidR="00A03BDA">
        <w:rPr>
          <w:rFonts w:cstheme="minorHAnsi"/>
          <w:lang w:val="cy-GB"/>
        </w:rPr>
        <w:t>ac ymyriadau i gefnogi cynnydd y plentyn neu berson ifanc</w:t>
      </w:r>
      <w:r w:rsidR="00DE584C" w:rsidRPr="00074951">
        <w:rPr>
          <w:rFonts w:cstheme="minorHAnsi"/>
          <w:lang w:val="cy-GB"/>
        </w:rPr>
        <w:t xml:space="preserve">. </w:t>
      </w:r>
      <w:r w:rsidR="00A03BDA">
        <w:rPr>
          <w:rFonts w:cstheme="minorHAnsi"/>
          <w:lang w:val="cy-GB"/>
        </w:rPr>
        <w:t>Ar y cyd</w:t>
      </w:r>
      <w:r w:rsidR="00DE584C" w:rsidRPr="00074951">
        <w:rPr>
          <w:rFonts w:cstheme="minorHAnsi"/>
          <w:lang w:val="cy-GB"/>
        </w:rPr>
        <w:t xml:space="preserve">, </w:t>
      </w:r>
      <w:r w:rsidR="00A03BDA">
        <w:rPr>
          <w:rFonts w:cstheme="minorHAnsi"/>
          <w:lang w:val="cy-GB"/>
        </w:rPr>
        <w:t>rydym yn cytuno ar anghenion y plentyn neu berson ifanc, cyfrifoldebau, a’r deilliannau sydd i’w cyflawni trwy’r gefnogaeth</w:t>
      </w:r>
      <w:r w:rsidR="00DE584C" w:rsidRPr="00074951">
        <w:rPr>
          <w:rFonts w:cstheme="minorHAnsi"/>
          <w:lang w:val="cy-GB"/>
        </w:rPr>
        <w:t xml:space="preserve">, </w:t>
      </w:r>
      <w:r w:rsidR="00A03BDA">
        <w:rPr>
          <w:rFonts w:cstheme="minorHAnsi"/>
          <w:lang w:val="cy-GB"/>
        </w:rPr>
        <w:t>ac yn cynnwys dyddiad ar gyfer ei adolygu</w:t>
      </w:r>
      <w:r w:rsidR="00DE584C" w:rsidRPr="00074951">
        <w:rPr>
          <w:rFonts w:cstheme="minorHAnsi"/>
          <w:lang w:val="cy-GB"/>
        </w:rPr>
        <w:t xml:space="preserve">. </w:t>
      </w:r>
      <w:r w:rsidR="00A03BDA">
        <w:rPr>
          <w:rFonts w:cstheme="minorHAnsi"/>
          <w:lang w:val="cy-GB"/>
        </w:rPr>
        <w:t>Mae cofnodion o ymglymiad arbenigwyr yn cael eu cofnodi a’u rhannu gyda rhieni a staff addysgu trwy broffil Tyfu’r plentyn neu berson ifanc</w:t>
      </w:r>
      <w:r w:rsidR="00A90EE6" w:rsidRPr="00074951">
        <w:rPr>
          <w:rFonts w:cstheme="minorHAnsi"/>
          <w:lang w:val="cy-GB"/>
        </w:rPr>
        <w:t>.</w:t>
      </w:r>
    </w:p>
    <w:p w14:paraId="1FA2F070" w14:textId="4C5D59B8" w:rsidR="00DE584C" w:rsidRPr="00074951" w:rsidRDefault="00A03BDA" w:rsidP="00DE584C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Os yw plentyn dan ofal yr awdurdod lleol</w:t>
      </w:r>
      <w:r w:rsidR="00DE584C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byddwn yn gweithio’n agos gyda gweithwyr proffesiynol perthnasol eraill</w:t>
      </w:r>
      <w:r w:rsidR="00DE584C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sy’n ymwneud â bywyd y plentyn neu berson ifanc</w:t>
      </w:r>
      <w:r w:rsidR="00DE584C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am ei fod mewn gofal</w:t>
      </w:r>
      <w:r w:rsidR="00DE584C" w:rsidRPr="00074951">
        <w:rPr>
          <w:rFonts w:cstheme="minorHAnsi"/>
          <w:lang w:val="cy-GB"/>
        </w:rPr>
        <w:t>.</w:t>
      </w:r>
    </w:p>
    <w:p w14:paraId="09C38892" w14:textId="599F4960" w:rsidR="00272351" w:rsidRPr="00074951" w:rsidRDefault="00272351" w:rsidP="00DE584C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ECED63E" w14:textId="6FF97687" w:rsidR="000C5A16" w:rsidRPr="00074951" w:rsidRDefault="000C5A16" w:rsidP="00DE584C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7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>Datrys Anghytundeb</w:t>
      </w:r>
    </w:p>
    <w:p w14:paraId="40284C4D" w14:textId="1CCBC574" w:rsidR="00D61E23" w:rsidRPr="00074951" w:rsidRDefault="00A03BDA" w:rsidP="00DE584C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Os ydych chi neu’ch plentyn yn anghytuno gyda penderfyniad rydym we</w:t>
      </w:r>
      <w:r w:rsidR="00DA7201">
        <w:rPr>
          <w:rFonts w:cstheme="minorHAnsi"/>
          <w:lang w:val="cy-GB"/>
        </w:rPr>
        <w:t>di</w:t>
      </w:r>
      <w:r>
        <w:rPr>
          <w:rFonts w:cstheme="minorHAnsi"/>
          <w:lang w:val="cy-GB"/>
        </w:rPr>
        <w:t xml:space="preserve"> ei wneud ynglŷn â chynnwys</w:t>
      </w:r>
      <w:r w:rsidR="00842759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D72EA1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cysylltwch â</w:t>
      </w:r>
      <w:r w:rsidR="00EA5CC3" w:rsidRPr="00074951">
        <w:rPr>
          <w:rFonts w:cstheme="minorHAnsi"/>
          <w:lang w:val="cy-GB"/>
        </w:rPr>
        <w:t xml:space="preserve"> </w:t>
      </w:r>
      <w:r w:rsidR="00FE513B" w:rsidRPr="00074951">
        <w:rPr>
          <w:rFonts w:cstheme="minorHAnsi"/>
          <w:lang w:val="cy-GB"/>
        </w:rPr>
        <w:t>[</w:t>
      </w:r>
      <w:r>
        <w:rPr>
          <w:rFonts w:cstheme="minorHAnsi"/>
          <w:lang w:val="cy-GB"/>
        </w:rPr>
        <w:t>ENW’R CADY</w:t>
      </w:r>
      <w:r w:rsidR="00FE513B" w:rsidRPr="00074951">
        <w:rPr>
          <w:rFonts w:cstheme="minorHAnsi"/>
          <w:lang w:val="cy-GB"/>
        </w:rPr>
        <w:t xml:space="preserve">] </w:t>
      </w:r>
      <w:r>
        <w:rPr>
          <w:rFonts w:cstheme="minorHAnsi"/>
          <w:lang w:val="cy-GB"/>
        </w:rPr>
        <w:t>i drafod eich pryderon</w:t>
      </w:r>
      <w:r w:rsidR="00FE513B" w:rsidRPr="00074951">
        <w:rPr>
          <w:rFonts w:cstheme="minorHAnsi"/>
          <w:lang w:val="cy-GB"/>
        </w:rPr>
        <w:t>.</w:t>
      </w:r>
      <w:r w:rsidR="00D72EA1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Os na ellir dod i gytundeb</w:t>
      </w:r>
      <w:r w:rsidR="00D72EA1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gallwch ofyn i’r awdurdod lleol i adolygu’r penderfyniadau</w:t>
      </w:r>
      <w:r w:rsidR="00D72EA1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Mae gan yr awdurdod lleol un dewis mynediad ar gyfer cyngor a chanllaw</w:t>
      </w:r>
      <w:r w:rsidR="00517962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 xml:space="preserve">Ei enw yw </w:t>
      </w:r>
      <w:r w:rsidR="00D63C53">
        <w:rPr>
          <w:rFonts w:cstheme="minorHAnsi"/>
          <w:lang w:val="cy-GB"/>
        </w:rPr>
        <w:t>Llwybrau</w:t>
      </w:r>
      <w:r w:rsidR="00517962" w:rsidRPr="00074951">
        <w:rPr>
          <w:rFonts w:cstheme="minorHAnsi"/>
          <w:lang w:val="cy-GB"/>
        </w:rPr>
        <w:t xml:space="preserve"> Tyfu</w:t>
      </w:r>
      <w:r w:rsidR="002B3EDD" w:rsidRPr="00074951">
        <w:rPr>
          <w:rFonts w:cstheme="minorHAnsi"/>
          <w:lang w:val="cy-GB"/>
        </w:rPr>
        <w:t>,</w:t>
      </w:r>
      <w:r w:rsidR="00517962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gellir cysylltu ar</w:t>
      </w:r>
      <w:r w:rsidR="00517962" w:rsidRPr="00074951">
        <w:rPr>
          <w:rFonts w:cstheme="minorHAnsi"/>
          <w:lang w:val="cy-GB"/>
        </w:rPr>
        <w:t xml:space="preserve"> </w:t>
      </w:r>
      <w:hyperlink r:id="rId20" w:history="1">
        <w:r w:rsidR="002B3EDD" w:rsidRPr="00074951">
          <w:rPr>
            <w:rStyle w:val="Hyperlink"/>
            <w:rFonts w:cstheme="minorHAnsi"/>
            <w:lang w:val="cy-GB"/>
          </w:rPr>
          <w:t>tyfu@powys.gov.uk</w:t>
        </w:r>
      </w:hyperlink>
      <w:r w:rsidR="002B3EDD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neu</w:t>
      </w:r>
      <w:r w:rsidR="002B3EDD" w:rsidRPr="00074951">
        <w:rPr>
          <w:rFonts w:cstheme="minorHAnsi"/>
          <w:lang w:val="cy-GB"/>
        </w:rPr>
        <w:t xml:space="preserve"> </w:t>
      </w:r>
      <w:r w:rsidR="00726A2A" w:rsidRPr="00074951">
        <w:rPr>
          <w:rFonts w:cstheme="minorHAnsi"/>
          <w:lang w:val="cy-GB"/>
        </w:rPr>
        <w:t>01597 827108.</w:t>
      </w:r>
    </w:p>
    <w:p w14:paraId="5A9678A5" w14:textId="77777777" w:rsidR="000C5A16" w:rsidRPr="00074951" w:rsidRDefault="000C5A16" w:rsidP="00DE584C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0ADA8913" w14:textId="65CB38EC" w:rsidR="00DE584C" w:rsidRPr="00074951" w:rsidRDefault="00DE584C" w:rsidP="00DE584C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>1</w:t>
      </w:r>
      <w:r w:rsidR="00A82DF3" w:rsidRPr="00074951">
        <w:rPr>
          <w:rFonts w:cstheme="minorHAnsi"/>
          <w:b/>
          <w:bCs/>
          <w:sz w:val="28"/>
          <w:szCs w:val="28"/>
          <w:lang w:val="cy-GB"/>
        </w:rPr>
        <w:t>8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. </w:t>
      </w:r>
      <w:r w:rsidR="009E5253">
        <w:rPr>
          <w:rFonts w:cstheme="minorHAnsi"/>
          <w:b/>
          <w:bCs/>
          <w:sz w:val="28"/>
          <w:szCs w:val="28"/>
          <w:lang w:val="cy-GB"/>
        </w:rPr>
        <w:t xml:space="preserve">Diogelu </w:t>
      </w:r>
      <w:r w:rsidRPr="00074951">
        <w:rPr>
          <w:rFonts w:cstheme="minorHAnsi"/>
          <w:b/>
          <w:bCs/>
          <w:sz w:val="28"/>
          <w:szCs w:val="28"/>
          <w:lang w:val="cy-GB"/>
        </w:rPr>
        <w:t xml:space="preserve">Data </w:t>
      </w:r>
    </w:p>
    <w:p w14:paraId="618B96A5" w14:textId="27A1A5A0" w:rsidR="003C12B4" w:rsidRPr="00074951" w:rsidRDefault="00A03BDA" w:rsidP="003C12B4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lang w:val="cy-GB"/>
        </w:rPr>
        <w:t>Bydd pob dogfen sy’n ymwneud ag ADY plentyn neu berson ifanc yn cael ei gadw ar eu proffil</w:t>
      </w:r>
      <w:r w:rsidR="00321A6B" w:rsidRPr="00074951">
        <w:rPr>
          <w:rFonts w:cstheme="minorHAnsi"/>
          <w:lang w:val="cy-GB"/>
        </w:rPr>
        <w:t xml:space="preserve"> Tyfu; </w:t>
      </w:r>
      <w:r w:rsidR="007263A0">
        <w:rPr>
          <w:rFonts w:cstheme="minorHAnsi"/>
          <w:lang w:val="cy-GB"/>
        </w:rPr>
        <w:t>sef ystorfa</w:t>
      </w:r>
      <w:r w:rsidR="00321A6B" w:rsidRPr="00074951">
        <w:rPr>
          <w:rFonts w:cstheme="minorHAnsi"/>
          <w:lang w:val="cy-GB"/>
        </w:rPr>
        <w:t xml:space="preserve"> electroni</w:t>
      </w:r>
      <w:r w:rsidR="007263A0">
        <w:rPr>
          <w:rFonts w:cstheme="minorHAnsi"/>
          <w:lang w:val="cy-GB"/>
        </w:rPr>
        <w:t>g ddiogel</w:t>
      </w:r>
      <w:r w:rsidR="00BB3E38" w:rsidRPr="00074951">
        <w:rPr>
          <w:rFonts w:cstheme="minorHAnsi"/>
          <w:lang w:val="cy-GB"/>
        </w:rPr>
        <w:t xml:space="preserve">; </w:t>
      </w:r>
      <w:r w:rsidR="007263A0">
        <w:rPr>
          <w:rFonts w:cstheme="minorHAnsi"/>
          <w:lang w:val="cy-GB"/>
        </w:rPr>
        <w:t>nid oes gan bobl anawdurdodedig</w:t>
      </w:r>
      <w:r w:rsidR="00DE584C" w:rsidRPr="00074951">
        <w:rPr>
          <w:rFonts w:cstheme="minorHAnsi"/>
          <w:lang w:val="cy-GB"/>
        </w:rPr>
        <w:t xml:space="preserve"> </w:t>
      </w:r>
      <w:r w:rsidR="007263A0">
        <w:rPr>
          <w:rFonts w:cstheme="minorHAnsi"/>
          <w:lang w:val="cy-GB"/>
        </w:rPr>
        <w:t>fynediad iddo</w:t>
      </w:r>
      <w:r w:rsidR="00DE584C" w:rsidRPr="00074951">
        <w:rPr>
          <w:rFonts w:cstheme="minorHAnsi"/>
          <w:lang w:val="cy-GB"/>
        </w:rPr>
        <w:t xml:space="preserve">. </w:t>
      </w:r>
      <w:r w:rsidR="007263A0">
        <w:rPr>
          <w:rFonts w:cstheme="minorHAnsi"/>
          <w:lang w:val="cy-GB"/>
        </w:rPr>
        <w:t>Ni chaiff cynlluniau eu datgelu heb ganiatâd rhieni neu ofalwyr y plentyn, neu’r person ifanc, ac eithrio</w:t>
      </w:r>
      <w:r w:rsidR="00DE584C" w:rsidRPr="00074951">
        <w:rPr>
          <w:rFonts w:cstheme="minorHAnsi"/>
          <w:lang w:val="cy-GB"/>
        </w:rPr>
        <w:t xml:space="preserve"> </w:t>
      </w:r>
      <w:r w:rsidR="007263A0">
        <w:rPr>
          <w:rFonts w:cstheme="minorHAnsi"/>
          <w:lang w:val="cy-GB"/>
        </w:rPr>
        <w:t>er dibenion penodol neu os yw er budd y plentyn neu berson ifanc</w:t>
      </w:r>
      <w:r w:rsidR="00DE584C" w:rsidRPr="00074951">
        <w:rPr>
          <w:rFonts w:cstheme="minorHAnsi"/>
          <w:lang w:val="cy-GB"/>
        </w:rPr>
        <w:t xml:space="preserve">. </w:t>
      </w:r>
      <w:r w:rsidR="007263A0">
        <w:rPr>
          <w:rFonts w:cstheme="minorHAnsi"/>
          <w:lang w:val="cy-GB"/>
        </w:rPr>
        <w:t>Gweler ein Polisi Diogelu</w:t>
      </w:r>
      <w:r w:rsidR="003C12B4" w:rsidRPr="00074951">
        <w:rPr>
          <w:rFonts w:cstheme="minorHAnsi"/>
          <w:lang w:val="cy-GB"/>
        </w:rPr>
        <w:t xml:space="preserve"> Data </w:t>
      </w:r>
      <w:r w:rsidR="007263A0">
        <w:rPr>
          <w:rFonts w:cstheme="minorHAnsi"/>
          <w:lang w:val="cy-GB"/>
        </w:rPr>
        <w:t>i gael mwy o fanylion</w:t>
      </w:r>
      <w:r w:rsidR="004840A6" w:rsidRPr="00074951">
        <w:rPr>
          <w:rFonts w:cstheme="minorHAnsi"/>
          <w:lang w:val="cy-GB"/>
        </w:rPr>
        <w:t xml:space="preserve">. </w:t>
      </w:r>
    </w:p>
    <w:p w14:paraId="6D586EBB" w14:textId="3FB3D3F0" w:rsidR="00DE584C" w:rsidRPr="00074951" w:rsidRDefault="00412A9B" w:rsidP="00412A9B">
      <w:pPr>
        <w:spacing w:line="360" w:lineRule="auto"/>
        <w:jc w:val="both"/>
        <w:rPr>
          <w:rFonts w:cstheme="minorHAnsi"/>
          <w:lang w:val="cy-GB"/>
        </w:rPr>
      </w:pPr>
      <w:r w:rsidRPr="00074951">
        <w:rPr>
          <w:rFonts w:cstheme="minorHAnsi"/>
          <w:lang w:val="cy-GB"/>
        </w:rPr>
        <w:t>https://www.ysgolcalon.cymru/policies</w:t>
      </w:r>
    </w:p>
    <w:p w14:paraId="7947B284" w14:textId="77777777" w:rsidR="005423AD" w:rsidRPr="00074951" w:rsidRDefault="005423AD" w:rsidP="003C12B4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5ABD6CCB" w14:textId="3F9D2134" w:rsidR="3FD2C5CB" w:rsidRPr="00074951" w:rsidRDefault="00A82DF3" w:rsidP="008430DA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  <w:r w:rsidRPr="00074951">
        <w:rPr>
          <w:rFonts w:cstheme="minorHAnsi"/>
          <w:b/>
          <w:bCs/>
          <w:sz w:val="28"/>
          <w:szCs w:val="28"/>
          <w:lang w:val="cy-GB"/>
        </w:rPr>
        <w:t xml:space="preserve">19. </w:t>
      </w:r>
      <w:r w:rsidR="009E5253">
        <w:rPr>
          <w:rFonts w:cstheme="minorHAnsi"/>
          <w:b/>
          <w:bCs/>
          <w:sz w:val="28"/>
          <w:szCs w:val="28"/>
          <w:lang w:val="cy-GB"/>
        </w:rPr>
        <w:t>Terminoleg ADY</w:t>
      </w:r>
    </w:p>
    <w:p w14:paraId="16F3BB89" w14:textId="12AB9024" w:rsidR="00D72658" w:rsidRPr="00074951" w:rsidRDefault="007263A0" w:rsidP="00AF7739">
      <w:pPr>
        <w:spacing w:line="360" w:lineRule="auto"/>
        <w:contextualSpacing/>
        <w:jc w:val="both"/>
        <w:rPr>
          <w:rFonts w:cstheme="minorHAnsi"/>
          <w:b/>
          <w:bCs/>
          <w:sz w:val="28"/>
          <w:szCs w:val="28"/>
          <w:lang w:val="cy-GB"/>
        </w:rPr>
      </w:pPr>
      <w:r>
        <w:rPr>
          <w:rFonts w:cstheme="minorHAnsi"/>
          <w:lang w:val="cy-GB"/>
        </w:rPr>
        <w:t>Nid yw’r rhestr isod yn gynhwysfawr</w:t>
      </w:r>
      <w:r w:rsidR="00D72658" w:rsidRPr="00074951">
        <w:rPr>
          <w:rFonts w:cstheme="minorHAnsi"/>
          <w:lang w:val="cy-GB"/>
        </w:rPr>
        <w:t xml:space="preserve">, </w:t>
      </w:r>
      <w:r>
        <w:rPr>
          <w:rFonts w:cstheme="minorHAnsi"/>
          <w:lang w:val="cy-GB"/>
        </w:rPr>
        <w:t>ond mae’n rhoi rhai diffiniadau i rai ymadroddion a thalfyriadau allweddol</w:t>
      </w:r>
      <w:r w:rsidR="00AF7739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a ddefnyddir wrth siarad am ADY</w:t>
      </w:r>
      <w:r w:rsidR="00AF7739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Os hoffech drafod unrhyw un o’r termau isod, cysylltwch â</w:t>
      </w:r>
      <w:r w:rsidR="00AF7739" w:rsidRPr="00074951">
        <w:rPr>
          <w:rFonts w:cstheme="minorHAnsi"/>
          <w:lang w:val="cy-GB"/>
        </w:rPr>
        <w:t xml:space="preserve"> [</w:t>
      </w:r>
      <w:r>
        <w:rPr>
          <w:rFonts w:cstheme="minorHAnsi"/>
          <w:lang w:val="cy-GB"/>
        </w:rPr>
        <w:t>ENW’R CADY</w:t>
      </w:r>
      <w:r w:rsidR="00AF7739" w:rsidRPr="00074951">
        <w:rPr>
          <w:rFonts w:cstheme="minorHAnsi"/>
          <w:lang w:val="cy-GB"/>
        </w:rPr>
        <w:t>].</w:t>
      </w:r>
    </w:p>
    <w:p w14:paraId="7B8856C4" w14:textId="052B2483" w:rsidR="00394BA1" w:rsidRPr="00074951" w:rsidRDefault="00394BA1" w:rsidP="00F74495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 w:rsidRPr="00074951">
        <w:rPr>
          <w:rFonts w:cstheme="minorHAnsi"/>
          <w:b/>
          <w:bCs/>
          <w:lang w:val="cy-GB"/>
        </w:rPr>
        <w:t>A</w:t>
      </w:r>
      <w:r w:rsidR="007263A0">
        <w:rPr>
          <w:rFonts w:cstheme="minorHAnsi"/>
          <w:b/>
          <w:bCs/>
          <w:lang w:val="cy-GB"/>
        </w:rPr>
        <w:t>DY</w:t>
      </w:r>
      <w:r w:rsidRPr="00074951">
        <w:rPr>
          <w:rFonts w:cstheme="minorHAnsi"/>
          <w:b/>
          <w:bCs/>
          <w:lang w:val="cy-GB"/>
        </w:rPr>
        <w:t xml:space="preserve"> – </w:t>
      </w:r>
      <w:r w:rsidR="007263A0">
        <w:rPr>
          <w:rFonts w:cstheme="minorHAnsi"/>
          <w:b/>
          <w:bCs/>
          <w:lang w:val="cy-GB"/>
        </w:rPr>
        <w:t>Anghenion Dysgu Ychwanegol</w:t>
      </w:r>
      <w:r w:rsidR="00D34000" w:rsidRPr="00074951">
        <w:rPr>
          <w:rFonts w:cstheme="minorHAnsi"/>
          <w:b/>
          <w:bCs/>
          <w:lang w:val="cy-GB"/>
        </w:rPr>
        <w:t xml:space="preserve"> – </w:t>
      </w:r>
      <w:r w:rsidR="007263A0">
        <w:rPr>
          <w:rFonts w:cstheme="minorHAnsi"/>
          <w:lang w:val="cy-GB"/>
        </w:rPr>
        <w:t>Mae gan blentyn neu b</w:t>
      </w:r>
      <w:r w:rsidR="00D34000" w:rsidRPr="00074951">
        <w:rPr>
          <w:rFonts w:cstheme="minorHAnsi"/>
          <w:lang w:val="cy-GB"/>
        </w:rPr>
        <w:t xml:space="preserve">erson </w:t>
      </w:r>
      <w:r w:rsidR="007263A0">
        <w:rPr>
          <w:rFonts w:cstheme="minorHAnsi"/>
          <w:lang w:val="cy-GB"/>
        </w:rPr>
        <w:t>ifanc ADY os oes ganddynt anhawster dysgu neu anabledd sy’n galw am ddarpariaeth dysgu ychwanegol</w:t>
      </w:r>
      <w:r w:rsidR="00545F77" w:rsidRPr="00074951">
        <w:rPr>
          <w:rFonts w:cstheme="minorHAnsi"/>
          <w:lang w:val="cy-GB"/>
        </w:rPr>
        <w:t>.</w:t>
      </w:r>
    </w:p>
    <w:p w14:paraId="3875916B" w14:textId="20689A63" w:rsidR="00394BA1" w:rsidRPr="00074951" w:rsidRDefault="00D63C53" w:rsidP="00F74495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b/>
          <w:bCs/>
          <w:lang w:val="cy-GB"/>
        </w:rPr>
        <w:t>DDDY</w:t>
      </w:r>
      <w:r w:rsidR="00394BA1" w:rsidRPr="00074951">
        <w:rPr>
          <w:rFonts w:cstheme="minorHAnsi"/>
          <w:b/>
          <w:bCs/>
          <w:lang w:val="cy-GB"/>
        </w:rPr>
        <w:t xml:space="preserve"> – </w:t>
      </w:r>
      <w:r>
        <w:rPr>
          <w:rFonts w:cstheme="minorHAnsi"/>
          <w:b/>
          <w:bCs/>
          <w:lang w:val="cy-GB"/>
        </w:rPr>
        <w:t>Darpariaeth Ddysgu Ychwanegol</w:t>
      </w:r>
      <w:r w:rsidR="001A2282" w:rsidRPr="00074951">
        <w:rPr>
          <w:rFonts w:cstheme="minorHAnsi"/>
          <w:lang w:val="cy-GB"/>
        </w:rPr>
        <w:t xml:space="preserve"> – </w:t>
      </w:r>
      <w:r w:rsidR="007263A0">
        <w:rPr>
          <w:rFonts w:cstheme="minorHAnsi"/>
          <w:lang w:val="cy-GB"/>
        </w:rPr>
        <w:t xml:space="preserve">Dyma’r ddarpariaeth a ddisgrifir  yn </w:t>
      </w:r>
      <w:r w:rsidR="002A7AA3">
        <w:rPr>
          <w:rFonts w:cstheme="minorHAnsi"/>
          <w:lang w:val="cy-GB"/>
        </w:rPr>
        <w:t>CDU</w:t>
      </w:r>
      <w:r w:rsidR="007263A0">
        <w:rPr>
          <w:rFonts w:cstheme="minorHAnsi"/>
          <w:lang w:val="cy-GB"/>
        </w:rPr>
        <w:t xml:space="preserve"> </w:t>
      </w:r>
      <w:r w:rsidR="00AC13F0" w:rsidRPr="00074951">
        <w:rPr>
          <w:rFonts w:cstheme="minorHAnsi"/>
          <w:lang w:val="cy-GB"/>
        </w:rPr>
        <w:t xml:space="preserve">person. </w:t>
      </w:r>
      <w:r w:rsidR="007263A0">
        <w:rPr>
          <w:rFonts w:cstheme="minorHAnsi"/>
          <w:lang w:val="cy-GB"/>
        </w:rPr>
        <w:t>Os yw plentyn neu berson ifanc yn cael</w:t>
      </w:r>
      <w:r w:rsidR="00AC13F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DDDY</w:t>
      </w:r>
      <w:r w:rsidR="00AC13F0" w:rsidRPr="00074951">
        <w:rPr>
          <w:rFonts w:cstheme="minorHAnsi"/>
          <w:lang w:val="cy-GB"/>
        </w:rPr>
        <w:t xml:space="preserve">, </w:t>
      </w:r>
      <w:r w:rsidR="007263A0">
        <w:rPr>
          <w:rFonts w:cstheme="minorHAnsi"/>
          <w:lang w:val="cy-GB"/>
        </w:rPr>
        <w:t>ystyrir bod ganddynt ADY</w:t>
      </w:r>
      <w:r w:rsidR="00AC13F0" w:rsidRPr="00074951">
        <w:rPr>
          <w:rFonts w:cstheme="minorHAnsi"/>
          <w:lang w:val="cy-GB"/>
        </w:rPr>
        <w:t>.</w:t>
      </w:r>
    </w:p>
    <w:p w14:paraId="11588539" w14:textId="09BA8DA6" w:rsidR="00394BA1" w:rsidRPr="00074951" w:rsidRDefault="002A7AA3" w:rsidP="00F74495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DDC</w:t>
      </w:r>
      <w:r w:rsidR="00394BA1" w:rsidRPr="00074951">
        <w:rPr>
          <w:rFonts w:cstheme="minorHAnsi"/>
          <w:b/>
          <w:bCs/>
          <w:lang w:val="cy-GB"/>
        </w:rPr>
        <w:t xml:space="preserve"> – </w:t>
      </w:r>
      <w:r>
        <w:rPr>
          <w:rFonts w:cstheme="minorHAnsi"/>
          <w:b/>
          <w:bCs/>
          <w:lang w:val="cy-GB"/>
        </w:rPr>
        <w:t>Darpariaeth Dysgu Cyffredinol</w:t>
      </w:r>
      <w:r w:rsidR="000B2973" w:rsidRPr="00074951">
        <w:rPr>
          <w:rFonts w:cstheme="minorHAnsi"/>
          <w:b/>
          <w:bCs/>
          <w:lang w:val="cy-GB"/>
        </w:rPr>
        <w:t xml:space="preserve"> – </w:t>
      </w:r>
      <w:r w:rsidR="007263A0">
        <w:rPr>
          <w:rFonts w:cstheme="minorHAnsi"/>
          <w:lang w:val="cy-GB"/>
        </w:rPr>
        <w:t>Dyma’r ddarpariaeth a roddir gan ysgol neu leoliad i’r plant a phobl ifanc i gyd pe baent ei angen</w:t>
      </w:r>
      <w:r w:rsidR="000B2973" w:rsidRPr="00074951">
        <w:rPr>
          <w:rFonts w:cstheme="minorHAnsi"/>
          <w:lang w:val="cy-GB"/>
        </w:rPr>
        <w:t xml:space="preserve">. </w:t>
      </w:r>
      <w:r w:rsidR="007263A0">
        <w:rPr>
          <w:rFonts w:cstheme="minorHAnsi"/>
          <w:lang w:val="cy-GB"/>
        </w:rPr>
        <w:t>Os yw plwntyn neu berson ifanc yn cael</w:t>
      </w:r>
      <w:r w:rsidR="000B2973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DDC</w:t>
      </w:r>
      <w:r w:rsidR="00F74495" w:rsidRPr="00074951">
        <w:rPr>
          <w:rFonts w:cstheme="minorHAnsi"/>
          <w:lang w:val="cy-GB"/>
        </w:rPr>
        <w:t xml:space="preserve">, </w:t>
      </w:r>
      <w:r w:rsidR="00A51B34">
        <w:rPr>
          <w:rFonts w:cstheme="minorHAnsi"/>
          <w:lang w:val="cy-GB"/>
        </w:rPr>
        <w:t>nid ystyrir bod ganddynt ADY</w:t>
      </w:r>
      <w:r w:rsidR="00F74495" w:rsidRPr="00074951">
        <w:rPr>
          <w:rFonts w:cstheme="minorHAnsi"/>
          <w:lang w:val="cy-GB"/>
        </w:rPr>
        <w:t>.</w:t>
      </w:r>
    </w:p>
    <w:p w14:paraId="0BFB9CE6" w14:textId="38F9EE7D" w:rsidR="00394BA1" w:rsidRPr="00074951" w:rsidRDefault="002A7AA3" w:rsidP="00F74495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CDU</w:t>
      </w:r>
      <w:r w:rsidR="00394BA1" w:rsidRPr="00074951">
        <w:rPr>
          <w:rFonts w:cstheme="minorHAnsi"/>
          <w:b/>
          <w:bCs/>
          <w:lang w:val="cy-GB"/>
        </w:rPr>
        <w:t xml:space="preserve"> – </w:t>
      </w:r>
      <w:r>
        <w:rPr>
          <w:rFonts w:cstheme="minorHAnsi"/>
          <w:b/>
          <w:bCs/>
          <w:lang w:val="cy-GB"/>
        </w:rPr>
        <w:t>Cynllun Datblygu Unigol</w:t>
      </w:r>
      <w:r w:rsidR="00F74495" w:rsidRPr="00074951">
        <w:rPr>
          <w:rFonts w:cstheme="minorHAnsi"/>
          <w:b/>
          <w:bCs/>
          <w:lang w:val="cy-GB"/>
        </w:rPr>
        <w:t xml:space="preserve"> – </w:t>
      </w:r>
      <w:r w:rsidR="00A51B34">
        <w:rPr>
          <w:rFonts w:cstheme="minorHAnsi"/>
          <w:lang w:val="cy-GB"/>
        </w:rPr>
        <w:t>Dyma’r ddogfen statudol sy’n disgrifio anghenion dysgu ychwanegol</w:t>
      </w:r>
      <w:r w:rsidR="00F74495" w:rsidRPr="00074951">
        <w:rPr>
          <w:rFonts w:cstheme="minorHAnsi"/>
          <w:lang w:val="cy-GB"/>
        </w:rPr>
        <w:t xml:space="preserve"> person, </w:t>
      </w:r>
      <w:r w:rsidR="00A51B34">
        <w:rPr>
          <w:rFonts w:cstheme="minorHAnsi"/>
          <w:lang w:val="cy-GB"/>
        </w:rPr>
        <w:t>yr</w:t>
      </w:r>
      <w:r w:rsidR="00F74495" w:rsidRPr="00074951">
        <w:rPr>
          <w:rFonts w:cstheme="minorHAnsi"/>
          <w:lang w:val="cy-GB"/>
        </w:rPr>
        <w:t xml:space="preserve"> </w:t>
      </w:r>
      <w:r w:rsidR="00D63C53">
        <w:rPr>
          <w:rFonts w:cstheme="minorHAnsi"/>
          <w:lang w:val="cy-GB"/>
        </w:rPr>
        <w:t>DDDY</w:t>
      </w:r>
      <w:r w:rsidR="00F74495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 xml:space="preserve">sydd ei angen i </w:t>
      </w:r>
      <w:r w:rsidR="00F74495" w:rsidRPr="00074951">
        <w:rPr>
          <w:rFonts w:cstheme="minorHAnsi"/>
          <w:lang w:val="cy-GB"/>
        </w:rPr>
        <w:t>help</w:t>
      </w:r>
      <w:r w:rsidR="00A51B34">
        <w:rPr>
          <w:rFonts w:cstheme="minorHAnsi"/>
          <w:lang w:val="cy-GB"/>
        </w:rPr>
        <w:t>u i ddiwallu’r anghenion hynny a phwy fydd yn ei ddarparu</w:t>
      </w:r>
      <w:r w:rsidR="00F74495" w:rsidRPr="00074951">
        <w:rPr>
          <w:rFonts w:cstheme="minorHAnsi"/>
          <w:lang w:val="cy-GB"/>
        </w:rPr>
        <w:t>.</w:t>
      </w:r>
    </w:p>
    <w:p w14:paraId="411B8D0C" w14:textId="1E7236C4" w:rsidR="00F74495" w:rsidRPr="00074951" w:rsidRDefault="002A7AA3" w:rsidP="00C12CD9">
      <w:pPr>
        <w:spacing w:line="360" w:lineRule="auto"/>
        <w:ind w:left="720"/>
        <w:contextualSpacing/>
        <w:jc w:val="both"/>
        <w:rPr>
          <w:rFonts w:cstheme="minorHAnsi"/>
          <w:lang w:val="cy-GB"/>
        </w:rPr>
      </w:pPr>
      <w:r>
        <w:rPr>
          <w:rFonts w:cstheme="minorHAnsi"/>
          <w:b/>
          <w:bCs/>
          <w:lang w:val="cy-GB"/>
        </w:rPr>
        <w:t>CDU</w:t>
      </w:r>
      <w:r w:rsidR="00F74495" w:rsidRPr="00074951">
        <w:rPr>
          <w:rFonts w:cstheme="minorHAnsi"/>
          <w:lang w:val="cy-GB"/>
        </w:rPr>
        <w:t xml:space="preserve"> </w:t>
      </w:r>
      <w:r w:rsidR="00A51B34" w:rsidRPr="00A51B34">
        <w:rPr>
          <w:rFonts w:cstheme="minorHAnsi"/>
          <w:b/>
          <w:lang w:val="cy-GB"/>
        </w:rPr>
        <w:t>ALl</w:t>
      </w:r>
      <w:r w:rsidR="00F74495" w:rsidRPr="00074951">
        <w:rPr>
          <w:rFonts w:cstheme="minorHAnsi"/>
          <w:lang w:val="cy-GB"/>
        </w:rPr>
        <w:t xml:space="preserve">– </w:t>
      </w:r>
      <w:r w:rsidR="00A51B34">
        <w:rPr>
          <w:rFonts w:cstheme="minorHAnsi"/>
          <w:lang w:val="cy-GB"/>
        </w:rPr>
        <w:t>Fersiwn yw hwn o’r</w:t>
      </w:r>
      <w:r w:rsidR="00F74495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CDU</w:t>
      </w:r>
      <w:r w:rsidR="00F74495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a gynhelir gan yr awdurdod lleol</w:t>
      </w:r>
      <w:r w:rsidR="00F74495" w:rsidRPr="00074951">
        <w:rPr>
          <w:rFonts w:cstheme="minorHAnsi"/>
          <w:lang w:val="cy-GB"/>
        </w:rPr>
        <w:t>.</w:t>
      </w:r>
      <w:r w:rsidR="00436B9B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Rhoddir</w:t>
      </w:r>
      <w:r w:rsidR="00436B9B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CDU</w:t>
      </w:r>
      <w:r w:rsidR="00436B9B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 xml:space="preserve">ALl pan mae’n afresymol i ysgol adnabod lefel yr ADY sydd gan blentyn neu berson ifanc neu fanylu neu ddarparu’r math o </w:t>
      </w:r>
      <w:r w:rsidR="00D63C53">
        <w:rPr>
          <w:rFonts w:cstheme="minorHAnsi"/>
          <w:lang w:val="cy-GB"/>
        </w:rPr>
        <w:t>DD</w:t>
      </w:r>
      <w:r w:rsidR="001862F9">
        <w:rPr>
          <w:rFonts w:cstheme="minorHAnsi"/>
          <w:lang w:val="cy-GB"/>
        </w:rPr>
        <w:t>d</w:t>
      </w:r>
      <w:r w:rsidR="00D63C53">
        <w:rPr>
          <w:rFonts w:cstheme="minorHAnsi"/>
          <w:lang w:val="cy-GB"/>
        </w:rPr>
        <w:t>Y</w:t>
      </w:r>
      <w:r w:rsidR="00C12CD9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sydd ei angen i helpu i ddiwallu anghenion y plentyn neu berson ifanc</w:t>
      </w:r>
      <w:r w:rsidR="00C12CD9" w:rsidRPr="00074951">
        <w:rPr>
          <w:rFonts w:cstheme="minorHAnsi"/>
          <w:lang w:val="cy-GB"/>
        </w:rPr>
        <w:t xml:space="preserve">.  </w:t>
      </w:r>
      <w:r w:rsidR="00A51B34">
        <w:rPr>
          <w:rFonts w:cstheme="minorHAnsi"/>
          <w:lang w:val="cy-GB"/>
        </w:rPr>
        <w:t>Mae’r ALl yn gyfrifol hefyd am yr</w:t>
      </w:r>
      <w:r w:rsidR="00C12CD9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CDU</w:t>
      </w:r>
      <w:r w:rsidR="00C12CD9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i gyd os yw plentyn neu berson ifanc</w:t>
      </w:r>
      <w:r w:rsidR="00C12CD9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dan ofal yr ALl</w:t>
      </w:r>
      <w:r w:rsidR="00BA50B1" w:rsidRPr="00074951">
        <w:rPr>
          <w:rFonts w:cstheme="minorHAnsi"/>
          <w:lang w:val="cy-GB"/>
        </w:rPr>
        <w:t xml:space="preserve">, </w:t>
      </w:r>
      <w:r w:rsidR="00A51B34">
        <w:rPr>
          <w:rFonts w:cstheme="minorHAnsi"/>
          <w:lang w:val="cy-GB"/>
        </w:rPr>
        <w:t>cofrestriad deuol</w:t>
      </w:r>
      <w:r w:rsidR="00BA50B1" w:rsidRPr="00074951">
        <w:rPr>
          <w:rFonts w:cstheme="minorHAnsi"/>
          <w:lang w:val="cy-GB"/>
        </w:rPr>
        <w:t xml:space="preserve">, </w:t>
      </w:r>
      <w:r w:rsidR="00A51B34">
        <w:rPr>
          <w:rFonts w:cstheme="minorHAnsi"/>
          <w:lang w:val="cy-GB"/>
        </w:rPr>
        <w:t>wedi ei gadw neu mewn addysg anstatudol</w:t>
      </w:r>
      <w:r w:rsidR="00BA50B1" w:rsidRPr="00074951">
        <w:rPr>
          <w:rFonts w:cstheme="minorHAnsi"/>
          <w:lang w:val="cy-GB"/>
        </w:rPr>
        <w:t>.</w:t>
      </w:r>
    </w:p>
    <w:p w14:paraId="7157AD77" w14:textId="05199A5B" w:rsidR="00F74495" w:rsidRPr="00074951" w:rsidRDefault="002A7AA3" w:rsidP="00F366F0">
      <w:pPr>
        <w:spacing w:line="360" w:lineRule="auto"/>
        <w:ind w:left="720"/>
        <w:contextualSpacing/>
        <w:jc w:val="both"/>
        <w:rPr>
          <w:rFonts w:cstheme="minorHAnsi"/>
          <w:lang w:val="cy-GB"/>
        </w:rPr>
      </w:pPr>
      <w:r>
        <w:rPr>
          <w:rFonts w:cstheme="minorHAnsi"/>
          <w:b/>
          <w:bCs/>
          <w:lang w:val="cy-GB"/>
        </w:rPr>
        <w:t>CDU</w:t>
      </w:r>
      <w:r w:rsidR="00A51B34">
        <w:rPr>
          <w:rFonts w:cstheme="minorHAnsi"/>
          <w:b/>
          <w:bCs/>
          <w:lang w:val="cy-GB"/>
        </w:rPr>
        <w:t xml:space="preserve"> Ysgol</w:t>
      </w:r>
      <w:r w:rsidR="00F74495" w:rsidRPr="00074951">
        <w:rPr>
          <w:rFonts w:cstheme="minorHAnsi"/>
          <w:lang w:val="cy-GB"/>
        </w:rPr>
        <w:t xml:space="preserve"> – </w:t>
      </w:r>
      <w:r w:rsidR="00A51B34">
        <w:rPr>
          <w:rFonts w:cstheme="minorHAnsi"/>
          <w:lang w:val="cy-GB"/>
        </w:rPr>
        <w:t>Fersiwn yw hwn o’r</w:t>
      </w:r>
      <w:r w:rsidR="00077CC2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CDU</w:t>
      </w:r>
      <w:r w:rsidR="00077CC2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a gynhelir gan yr ysgol</w:t>
      </w:r>
      <w:r w:rsidR="00077CC2" w:rsidRPr="00074951">
        <w:rPr>
          <w:rFonts w:cstheme="minorHAnsi"/>
          <w:lang w:val="cy-GB"/>
        </w:rPr>
        <w:t xml:space="preserve">. </w:t>
      </w:r>
      <w:r w:rsidR="00A51B34">
        <w:rPr>
          <w:rFonts w:cstheme="minorHAnsi"/>
          <w:lang w:val="cy-GB"/>
        </w:rPr>
        <w:t>Bydd anghenion y rhan fwyaf o blant a phobl ifanc sydd ag ADY</w:t>
      </w:r>
      <w:r w:rsidR="00077CC2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yn cael ei ddiwallu gan</w:t>
      </w:r>
      <w:r w:rsidR="00F366F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CDU</w:t>
      </w:r>
      <w:r w:rsidR="00A51B34">
        <w:rPr>
          <w:rFonts w:cstheme="minorHAnsi"/>
          <w:lang w:val="cy-GB"/>
        </w:rPr>
        <w:t xml:space="preserve"> Ysgol</w:t>
      </w:r>
      <w:r w:rsidR="00F366F0" w:rsidRPr="00074951">
        <w:rPr>
          <w:rFonts w:cstheme="minorHAnsi"/>
          <w:lang w:val="cy-GB"/>
        </w:rPr>
        <w:t>.</w:t>
      </w:r>
    </w:p>
    <w:p w14:paraId="4EBED814" w14:textId="1EABBA7F" w:rsidR="00394BA1" w:rsidRPr="00074951" w:rsidRDefault="002A7AA3" w:rsidP="00F74495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b/>
          <w:bCs/>
          <w:lang w:val="cy-GB"/>
        </w:rPr>
        <w:t>Cynllun DDC</w:t>
      </w:r>
      <w:r w:rsidR="002E6F18" w:rsidRPr="00074951">
        <w:rPr>
          <w:rFonts w:cstheme="minorHAnsi"/>
          <w:b/>
          <w:bCs/>
          <w:lang w:val="cy-GB"/>
        </w:rPr>
        <w:t xml:space="preserve"> </w:t>
      </w:r>
      <w:r>
        <w:rPr>
          <w:rFonts w:cstheme="minorHAnsi"/>
          <w:b/>
          <w:bCs/>
          <w:lang w:val="cy-GB"/>
        </w:rPr>
        <w:t>–</w:t>
      </w:r>
      <w:r w:rsidR="002E6F18" w:rsidRPr="00074951">
        <w:rPr>
          <w:rFonts w:cstheme="minorHAnsi"/>
          <w:b/>
          <w:bCs/>
          <w:lang w:val="cy-GB"/>
        </w:rPr>
        <w:t xml:space="preserve"> </w:t>
      </w:r>
      <w:r>
        <w:rPr>
          <w:rFonts w:cstheme="minorHAnsi"/>
          <w:b/>
          <w:bCs/>
          <w:lang w:val="cy-GB"/>
        </w:rPr>
        <w:t>Cynllun Darpariaeth Dysgu Cyffredinol</w:t>
      </w:r>
      <w:r w:rsidR="00112018" w:rsidRPr="00074951">
        <w:rPr>
          <w:rFonts w:cstheme="minorHAnsi"/>
          <w:lang w:val="cy-GB"/>
        </w:rPr>
        <w:t xml:space="preserve">– </w:t>
      </w:r>
      <w:r w:rsidR="00A51B34">
        <w:rPr>
          <w:rFonts w:cstheme="minorHAnsi"/>
          <w:lang w:val="cy-GB"/>
        </w:rPr>
        <w:t>Dogfen anstatudol sy’n rhoi manylion am y gefnogaeth y bydd plent a phobl ifanc yn ei dderbyn</w:t>
      </w:r>
      <w:r w:rsidR="00190F23" w:rsidRPr="00074951">
        <w:rPr>
          <w:rFonts w:cstheme="minorHAnsi"/>
          <w:lang w:val="cy-GB"/>
        </w:rPr>
        <w:t xml:space="preserve">. </w:t>
      </w:r>
      <w:r w:rsidR="00A51B34">
        <w:rPr>
          <w:rFonts w:cstheme="minorHAnsi"/>
          <w:lang w:val="cy-GB"/>
        </w:rPr>
        <w:t xml:space="preserve">Nid ystyrir bod ADY gan blant a phobl ifanc sydd â Chynllun </w:t>
      </w:r>
      <w:r>
        <w:rPr>
          <w:rFonts w:cstheme="minorHAnsi"/>
          <w:lang w:val="cy-GB"/>
        </w:rPr>
        <w:t>DDC</w:t>
      </w:r>
      <w:r w:rsidR="00BA50B1" w:rsidRPr="00074951">
        <w:rPr>
          <w:rFonts w:cstheme="minorHAnsi"/>
          <w:lang w:val="cy-GB"/>
        </w:rPr>
        <w:t xml:space="preserve">. </w:t>
      </w:r>
      <w:r w:rsidR="00A51B34">
        <w:rPr>
          <w:rFonts w:cstheme="minorHAnsi"/>
          <w:lang w:val="cy-GB"/>
        </w:rPr>
        <w:t>Mae’r cynllun</w:t>
      </w:r>
      <w:r w:rsidR="00BA50B1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DDC</w:t>
      </w:r>
      <w:r w:rsidR="00BA50B1" w:rsidRPr="00074951">
        <w:rPr>
          <w:rFonts w:cstheme="minorHAnsi"/>
          <w:lang w:val="cy-GB"/>
        </w:rPr>
        <w:t xml:space="preserve"> </w:t>
      </w:r>
      <w:r w:rsidR="00A51B34">
        <w:rPr>
          <w:rFonts w:cstheme="minorHAnsi"/>
          <w:lang w:val="cy-GB"/>
        </w:rPr>
        <w:t>yn cael ei fonitro a’i gynnal gan yr ysgol. Bydd anghenion y rhan fwyaf o blant a phobl ifanc yn cael ei ddiwallu gan Gynllun</w:t>
      </w:r>
      <w:r w:rsidR="00BA50B1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DDC</w:t>
      </w:r>
      <w:r w:rsidR="002E6F18" w:rsidRPr="00074951">
        <w:rPr>
          <w:rFonts w:cstheme="minorHAnsi"/>
          <w:lang w:val="cy-GB"/>
        </w:rPr>
        <w:t>.</w:t>
      </w:r>
    </w:p>
    <w:p w14:paraId="2D3E14A0" w14:textId="5FA3C417" w:rsidR="00394BA1" w:rsidRPr="00074951" w:rsidRDefault="00A51B34" w:rsidP="00F74495">
      <w:pPr>
        <w:spacing w:line="360" w:lineRule="auto"/>
        <w:contextualSpacing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Proffil Un Dudalen</w:t>
      </w:r>
      <w:r w:rsidR="00703E90" w:rsidRPr="00074951">
        <w:rPr>
          <w:rFonts w:cstheme="minorHAnsi"/>
          <w:b/>
          <w:bCs/>
          <w:lang w:val="cy-GB"/>
        </w:rPr>
        <w:t xml:space="preserve"> </w:t>
      </w:r>
      <w:r>
        <w:rPr>
          <w:rFonts w:cstheme="minorHAnsi"/>
          <w:b/>
          <w:bCs/>
          <w:lang w:val="cy-GB"/>
        </w:rPr>
        <w:t>–</w:t>
      </w:r>
      <w:r w:rsidR="00703E90" w:rsidRPr="00074951">
        <w:rPr>
          <w:rFonts w:cstheme="minorHAnsi"/>
          <w:b/>
          <w:bCs/>
          <w:lang w:val="cy-GB"/>
        </w:rPr>
        <w:t xml:space="preserve"> </w:t>
      </w:r>
      <w:r>
        <w:rPr>
          <w:rFonts w:cstheme="minorHAnsi"/>
          <w:lang w:val="cy-GB"/>
        </w:rPr>
        <w:t>crynodeb syml o’r hyn sy’n bwysig i rywun a sut y maent am gael eu cefnogi</w:t>
      </w:r>
      <w:r w:rsidR="00703E90" w:rsidRPr="00074951">
        <w:rPr>
          <w:rFonts w:cstheme="minorHAnsi"/>
          <w:lang w:val="cy-GB"/>
        </w:rPr>
        <w:t xml:space="preserve">. </w:t>
      </w:r>
      <w:r>
        <w:rPr>
          <w:rFonts w:cstheme="minorHAnsi"/>
          <w:lang w:val="cy-GB"/>
        </w:rPr>
        <w:t>Gall proffil un dudalen gofnodi</w:t>
      </w:r>
      <w:r w:rsidR="00703E90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>sut mae plentyn neu b</w:t>
      </w:r>
      <w:r w:rsidR="00703E90" w:rsidRPr="00074951">
        <w:rPr>
          <w:rFonts w:cstheme="minorHAnsi"/>
          <w:lang w:val="cy-GB"/>
        </w:rPr>
        <w:t xml:space="preserve">erson </w:t>
      </w:r>
      <w:r>
        <w:rPr>
          <w:rFonts w:cstheme="minorHAnsi"/>
          <w:lang w:val="cy-GB"/>
        </w:rPr>
        <w:t xml:space="preserve">ifanc am i bobl eu </w:t>
      </w:r>
      <w:r w:rsidR="001862F9">
        <w:rPr>
          <w:rFonts w:cstheme="minorHAnsi"/>
          <w:lang w:val="cy-GB"/>
        </w:rPr>
        <w:t>hel</w:t>
      </w:r>
      <w:r>
        <w:rPr>
          <w:rFonts w:cstheme="minorHAnsi"/>
          <w:lang w:val="cy-GB"/>
        </w:rPr>
        <w:t>pu</w:t>
      </w:r>
      <w:r w:rsidR="00703E90" w:rsidRPr="00074951">
        <w:rPr>
          <w:rFonts w:cstheme="minorHAnsi"/>
          <w:lang w:val="cy-GB"/>
        </w:rPr>
        <w:t>,</w:t>
      </w:r>
      <w:r w:rsidR="00D72658" w:rsidRPr="00074951">
        <w:rPr>
          <w:rFonts w:cstheme="minorHAnsi"/>
          <w:lang w:val="cy-GB"/>
        </w:rPr>
        <w:t xml:space="preserve"> </w:t>
      </w:r>
      <w:r>
        <w:rPr>
          <w:rFonts w:cstheme="minorHAnsi"/>
          <w:lang w:val="cy-GB"/>
        </w:rPr>
        <w:t xml:space="preserve">beth sy’n bwysig </w:t>
      </w:r>
      <w:r>
        <w:rPr>
          <w:rFonts w:cstheme="minorHAnsi"/>
          <w:lang w:val="cy-GB"/>
        </w:rPr>
        <w:lastRenderedPageBreak/>
        <w:t>iddynt</w:t>
      </w:r>
      <w:r w:rsidR="00F01201">
        <w:rPr>
          <w:rFonts w:cstheme="minorHAnsi"/>
          <w:lang w:val="cy-GB"/>
        </w:rPr>
        <w:t xml:space="preserve"> a beth mae pobl yn hoffi neu’n edmygu amdanynt</w:t>
      </w:r>
      <w:r w:rsidR="00D72658" w:rsidRPr="00074951">
        <w:rPr>
          <w:rFonts w:cstheme="minorHAnsi"/>
          <w:lang w:val="cy-GB"/>
        </w:rPr>
        <w:t xml:space="preserve">. </w:t>
      </w:r>
      <w:r w:rsidR="00F01201">
        <w:rPr>
          <w:rFonts w:cstheme="minorHAnsi"/>
          <w:lang w:val="cy-GB"/>
        </w:rPr>
        <w:t>Dylai bod proffil un dudalen gan bob plentyn a pherson ifanc ag ADY</w:t>
      </w:r>
      <w:r w:rsidR="00D72658" w:rsidRPr="00074951">
        <w:rPr>
          <w:rFonts w:cstheme="minorHAnsi"/>
          <w:lang w:val="cy-GB"/>
        </w:rPr>
        <w:t>.</w:t>
      </w:r>
    </w:p>
    <w:p w14:paraId="41AA1198" w14:textId="7DB9A510" w:rsidR="00394BA1" w:rsidRPr="00074951" w:rsidRDefault="00394BA1" w:rsidP="00F74495">
      <w:pPr>
        <w:spacing w:line="360" w:lineRule="auto"/>
        <w:contextualSpacing/>
        <w:jc w:val="both"/>
        <w:rPr>
          <w:rFonts w:cstheme="minorHAnsi"/>
          <w:lang w:val="cy-GB"/>
        </w:rPr>
      </w:pPr>
      <w:r w:rsidRPr="00074951">
        <w:rPr>
          <w:rFonts w:cstheme="minorHAnsi"/>
          <w:b/>
          <w:bCs/>
          <w:lang w:val="cy-GB"/>
        </w:rPr>
        <w:t>T</w:t>
      </w:r>
      <w:r w:rsidR="001A2282" w:rsidRPr="00074951">
        <w:rPr>
          <w:rFonts w:cstheme="minorHAnsi"/>
          <w:b/>
          <w:bCs/>
          <w:lang w:val="cy-GB"/>
        </w:rPr>
        <w:t>yfu</w:t>
      </w:r>
      <w:r w:rsidRPr="00074951">
        <w:rPr>
          <w:rFonts w:cstheme="minorHAnsi"/>
          <w:lang w:val="cy-GB"/>
        </w:rPr>
        <w:t xml:space="preserve"> – </w:t>
      </w:r>
      <w:r w:rsidR="00F01201">
        <w:rPr>
          <w:rFonts w:cstheme="minorHAnsi"/>
          <w:lang w:val="cy-GB"/>
        </w:rPr>
        <w:t>Platfform Cynhwysiant Cyngor Sir</w:t>
      </w:r>
      <w:r w:rsidR="00027118" w:rsidRPr="00074951">
        <w:rPr>
          <w:rFonts w:cstheme="minorHAnsi"/>
          <w:lang w:val="cy-GB"/>
        </w:rPr>
        <w:t xml:space="preserve"> Powys </w:t>
      </w:r>
      <w:r w:rsidR="00F01201">
        <w:rPr>
          <w:rFonts w:cstheme="minorHAnsi"/>
          <w:lang w:val="cy-GB"/>
        </w:rPr>
        <w:t>yw hwn</w:t>
      </w:r>
      <w:r w:rsidR="00027118" w:rsidRPr="00074951">
        <w:rPr>
          <w:rFonts w:cstheme="minorHAnsi"/>
          <w:lang w:val="cy-GB"/>
        </w:rPr>
        <w:t xml:space="preserve">. </w:t>
      </w:r>
      <w:r w:rsidR="00F01201">
        <w:rPr>
          <w:rFonts w:cstheme="minorHAnsi"/>
          <w:lang w:val="cy-GB"/>
        </w:rPr>
        <w:t>Mae’n caniatáu i wybodaeth am ADY plentyn a pherson ifanc gael ei storio a’i rannu gyda’r bobl ac asiantaethau perthnasol</w:t>
      </w:r>
      <w:r w:rsidR="003B5ECF" w:rsidRPr="00074951">
        <w:rPr>
          <w:rFonts w:cstheme="minorHAnsi"/>
          <w:lang w:val="cy-GB"/>
        </w:rPr>
        <w:t xml:space="preserve">. </w:t>
      </w:r>
      <w:r w:rsidR="00F01201">
        <w:rPr>
          <w:rFonts w:cstheme="minorHAnsi"/>
          <w:lang w:val="cy-GB"/>
        </w:rPr>
        <w:t>Mae hefyd yn caniatáu creu cynlluniau</w:t>
      </w:r>
      <w:r w:rsidR="003B5ECF" w:rsidRPr="00074951">
        <w:rPr>
          <w:rFonts w:cstheme="minorHAnsi"/>
          <w:lang w:val="cy-GB"/>
        </w:rPr>
        <w:t xml:space="preserve"> electroni</w:t>
      </w:r>
      <w:r w:rsidR="00F01201">
        <w:rPr>
          <w:rFonts w:cstheme="minorHAnsi"/>
          <w:lang w:val="cy-GB"/>
        </w:rPr>
        <w:t>g</w:t>
      </w:r>
      <w:r w:rsidR="003B5ECF" w:rsidRPr="00074951">
        <w:rPr>
          <w:rFonts w:cstheme="minorHAnsi"/>
          <w:lang w:val="cy-GB"/>
        </w:rPr>
        <w:t xml:space="preserve"> (</w:t>
      </w:r>
      <w:r w:rsidR="00F01201">
        <w:rPr>
          <w:rFonts w:cstheme="minorHAnsi"/>
          <w:lang w:val="cy-GB"/>
        </w:rPr>
        <w:t>yn cynnwys</w:t>
      </w:r>
      <w:r w:rsidR="003B5ECF" w:rsidRPr="00074951">
        <w:rPr>
          <w:rFonts w:cstheme="minorHAnsi"/>
          <w:lang w:val="cy-GB"/>
        </w:rPr>
        <w:t xml:space="preserve"> </w:t>
      </w:r>
      <w:r w:rsidR="002A7AA3">
        <w:rPr>
          <w:rFonts w:cstheme="minorHAnsi"/>
          <w:lang w:val="cy-GB"/>
        </w:rPr>
        <w:t>CDU</w:t>
      </w:r>
      <w:r w:rsidR="003B5ECF" w:rsidRPr="00074951">
        <w:rPr>
          <w:rFonts w:cstheme="minorHAnsi"/>
          <w:lang w:val="cy-GB"/>
        </w:rPr>
        <w:t xml:space="preserve">) </w:t>
      </w:r>
      <w:r w:rsidR="00F01201">
        <w:rPr>
          <w:rFonts w:cstheme="minorHAnsi"/>
          <w:lang w:val="cy-GB"/>
        </w:rPr>
        <w:t xml:space="preserve">a’u rhannu’n </w:t>
      </w:r>
      <w:r w:rsidR="003B5ECF" w:rsidRPr="00074951">
        <w:rPr>
          <w:rFonts w:cstheme="minorHAnsi"/>
          <w:lang w:val="cy-GB"/>
        </w:rPr>
        <w:t>electroni</w:t>
      </w:r>
      <w:r w:rsidR="00F01201">
        <w:rPr>
          <w:rFonts w:cstheme="minorHAnsi"/>
          <w:lang w:val="cy-GB"/>
        </w:rPr>
        <w:t>g</w:t>
      </w:r>
      <w:r w:rsidR="003B5ECF" w:rsidRPr="00074951">
        <w:rPr>
          <w:rFonts w:cstheme="minorHAnsi"/>
          <w:lang w:val="cy-GB"/>
        </w:rPr>
        <w:t>.</w:t>
      </w:r>
    </w:p>
    <w:p w14:paraId="2EA33EBE" w14:textId="2613881D" w:rsidR="00190F23" w:rsidRPr="00074951" w:rsidRDefault="002A7AA3" w:rsidP="00F74495">
      <w:pPr>
        <w:spacing w:line="360" w:lineRule="auto"/>
        <w:contextualSpacing/>
        <w:jc w:val="both"/>
        <w:rPr>
          <w:rFonts w:cstheme="minorHAnsi"/>
          <w:lang w:val="cy-GB"/>
        </w:rPr>
      </w:pPr>
      <w:r>
        <w:rPr>
          <w:rFonts w:cstheme="minorHAnsi"/>
          <w:b/>
          <w:bCs/>
          <w:lang w:val="cy-GB"/>
        </w:rPr>
        <w:t xml:space="preserve">Llwybrau </w:t>
      </w:r>
      <w:r w:rsidR="00190F23" w:rsidRPr="00074951">
        <w:rPr>
          <w:rFonts w:cstheme="minorHAnsi"/>
          <w:b/>
          <w:bCs/>
          <w:lang w:val="cy-GB"/>
        </w:rPr>
        <w:t xml:space="preserve">Tyfu </w:t>
      </w:r>
      <w:r w:rsidR="00190F23" w:rsidRPr="00074951">
        <w:rPr>
          <w:rFonts w:cstheme="minorHAnsi"/>
          <w:lang w:val="cy-GB"/>
        </w:rPr>
        <w:t xml:space="preserve">– </w:t>
      </w:r>
      <w:r w:rsidR="00F01201">
        <w:rPr>
          <w:rFonts w:cstheme="minorHAnsi"/>
          <w:lang w:val="cy-GB"/>
        </w:rPr>
        <w:t>Un pwynt mynediad ar gyfer cyngor, canllaw a chefnogaeth gan yr awdurdod lleol</w:t>
      </w:r>
      <w:r w:rsidR="00190F23" w:rsidRPr="00074951">
        <w:rPr>
          <w:rFonts w:cstheme="minorHAnsi"/>
          <w:lang w:val="cy-GB"/>
        </w:rPr>
        <w:t>.</w:t>
      </w:r>
    </w:p>
    <w:p w14:paraId="3471DB65" w14:textId="6C36D7D9" w:rsidR="005E131E" w:rsidRPr="00074951" w:rsidRDefault="00394BA1" w:rsidP="00F74495">
      <w:pPr>
        <w:spacing w:line="360" w:lineRule="auto"/>
        <w:contextualSpacing/>
        <w:jc w:val="both"/>
        <w:rPr>
          <w:rFonts w:cstheme="minorHAnsi"/>
          <w:lang w:val="cy-GB"/>
        </w:rPr>
      </w:pPr>
      <w:r w:rsidRPr="00074951">
        <w:rPr>
          <w:rFonts w:cstheme="minorHAnsi"/>
          <w:b/>
          <w:bCs/>
          <w:lang w:val="cy-GB"/>
        </w:rPr>
        <w:t xml:space="preserve">PIP – </w:t>
      </w:r>
      <w:r w:rsidR="004140F8">
        <w:rPr>
          <w:rFonts w:cstheme="minorHAnsi"/>
          <w:b/>
          <w:bCs/>
          <w:lang w:val="cy-GB"/>
        </w:rPr>
        <w:t xml:space="preserve">Panel Cynhwysiant </w:t>
      </w:r>
      <w:r w:rsidRPr="00074951">
        <w:rPr>
          <w:rFonts w:cstheme="minorHAnsi"/>
          <w:b/>
          <w:bCs/>
          <w:lang w:val="cy-GB"/>
        </w:rPr>
        <w:t>Powys</w:t>
      </w:r>
      <w:r w:rsidR="00190F23" w:rsidRPr="00074951">
        <w:rPr>
          <w:rFonts w:cstheme="minorHAnsi"/>
          <w:lang w:val="cy-GB"/>
        </w:rPr>
        <w:t xml:space="preserve">– </w:t>
      </w:r>
      <w:r w:rsidR="00F01201">
        <w:rPr>
          <w:rFonts w:cstheme="minorHAnsi"/>
          <w:lang w:val="cy-GB"/>
        </w:rPr>
        <w:t>Y</w:t>
      </w:r>
      <w:r w:rsidR="001A2282" w:rsidRPr="00074951">
        <w:rPr>
          <w:rFonts w:cstheme="minorHAnsi"/>
          <w:lang w:val="cy-GB"/>
        </w:rPr>
        <w:t xml:space="preserve"> panel </w:t>
      </w:r>
      <w:r w:rsidR="00F01201">
        <w:rPr>
          <w:rFonts w:cstheme="minorHAnsi"/>
          <w:lang w:val="cy-GB"/>
        </w:rPr>
        <w:t>gwneud penderfyniadau ar gyfer popeth sy’n ymwneud ag ADY a Chynhwysiant o fewn i’r awdurdod lleol.</w:t>
      </w:r>
    </w:p>
    <w:p w14:paraId="0154D42E" w14:textId="4F87C158" w:rsidR="00394BA1" w:rsidRPr="00074951" w:rsidRDefault="005E131E" w:rsidP="005423AD">
      <w:pPr>
        <w:rPr>
          <w:rFonts w:cstheme="minorHAnsi"/>
          <w:lang w:val="cy-GB"/>
        </w:rPr>
      </w:pPr>
      <w:r w:rsidRPr="00074951">
        <w:rPr>
          <w:rFonts w:cstheme="minorHAnsi"/>
          <w:lang w:val="cy-GB"/>
        </w:rPr>
        <w:br w:type="page"/>
      </w:r>
      <w:r w:rsidR="0003297C" w:rsidRPr="00074951">
        <w:rPr>
          <w:rFonts w:cstheme="minorHAnsi"/>
          <w:b/>
          <w:bCs/>
          <w:sz w:val="28"/>
          <w:szCs w:val="28"/>
          <w:lang w:val="cy-GB"/>
        </w:rPr>
        <w:lastRenderedPageBreak/>
        <w:t xml:space="preserve">20. </w:t>
      </w:r>
      <w:r w:rsidR="00403C6A">
        <w:rPr>
          <w:rFonts w:cstheme="minorHAnsi"/>
          <w:b/>
          <w:bCs/>
          <w:sz w:val="28"/>
          <w:szCs w:val="28"/>
          <w:lang w:val="cy-GB"/>
        </w:rPr>
        <w:t>Dogfennau Canllaw Llywodraeth Cymru</w:t>
      </w:r>
    </w:p>
    <w:p w14:paraId="4C23AFA0" w14:textId="67D719F4" w:rsidR="0003297C" w:rsidRPr="00074951" w:rsidRDefault="00403C6A" w:rsidP="0003297C">
      <w:pPr>
        <w:spacing w:line="360" w:lineRule="auto"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Deddf ADY yng Nghymru</w:t>
      </w:r>
      <w:r w:rsidR="0003297C" w:rsidRPr="00074951">
        <w:rPr>
          <w:rFonts w:cstheme="minorHAnsi"/>
          <w:b/>
          <w:bCs/>
          <w:lang w:val="cy-GB"/>
        </w:rPr>
        <w:t xml:space="preserve"> (2018)</w:t>
      </w:r>
    </w:p>
    <w:p w14:paraId="10157A60" w14:textId="6B3D26E1" w:rsidR="0003297C" w:rsidRPr="00074951" w:rsidRDefault="00214A24" w:rsidP="0003297C">
      <w:pPr>
        <w:spacing w:line="360" w:lineRule="auto"/>
        <w:jc w:val="both"/>
        <w:rPr>
          <w:lang w:val="cy-GB"/>
        </w:rPr>
      </w:pPr>
      <w:hyperlink r:id="rId21" w:history="1">
        <w:r w:rsidR="00E74B94">
          <w:rPr>
            <w:color w:val="0000FF"/>
            <w:u w:val="single"/>
            <w:lang w:val="cy-GB"/>
          </w:rPr>
          <w:t xml:space="preserve">Gweithredu’r Ddeddf </w:t>
        </w:r>
        <w:r w:rsidR="004140F8">
          <w:rPr>
            <w:color w:val="0000FF"/>
            <w:u w:val="single"/>
            <w:lang w:val="cy-GB"/>
          </w:rPr>
          <w:t>A</w:t>
        </w:r>
        <w:r w:rsidR="00E74B94">
          <w:rPr>
            <w:color w:val="0000FF"/>
            <w:u w:val="single"/>
            <w:lang w:val="cy-GB"/>
          </w:rPr>
          <w:t>nghenion Dysgu Ychwanegol a Thribiwnlys Addysg</w:t>
        </w:r>
        <w:r w:rsidR="004140F8">
          <w:rPr>
            <w:color w:val="0000FF"/>
            <w:u w:val="single"/>
            <w:lang w:val="cy-GB"/>
          </w:rPr>
          <w:t xml:space="preserve"> (Cymru)</w:t>
        </w:r>
        <w:r w:rsidR="0003297C" w:rsidRPr="00074951">
          <w:rPr>
            <w:color w:val="0000FF"/>
            <w:u w:val="single"/>
            <w:lang w:val="cy-GB"/>
          </w:rPr>
          <w:t xml:space="preserve">  2018: </w:t>
        </w:r>
        <w:r w:rsidR="004140F8">
          <w:rPr>
            <w:color w:val="0000FF"/>
            <w:u w:val="single"/>
            <w:lang w:val="cy-GB"/>
          </w:rPr>
          <w:t>canllaw ymaferwyr</w:t>
        </w:r>
        <w:r w:rsidR="0003297C" w:rsidRPr="00074951">
          <w:rPr>
            <w:color w:val="0000FF"/>
            <w:u w:val="single"/>
            <w:lang w:val="cy-GB"/>
          </w:rPr>
          <w:t xml:space="preserve"> | </w:t>
        </w:r>
        <w:r w:rsidR="004140F8">
          <w:rPr>
            <w:color w:val="0000FF"/>
            <w:u w:val="single"/>
            <w:lang w:val="cy-GB"/>
          </w:rPr>
          <w:t>LLYW</w:t>
        </w:r>
        <w:r w:rsidR="0003297C" w:rsidRPr="00074951">
          <w:rPr>
            <w:color w:val="0000FF"/>
            <w:u w:val="single"/>
            <w:lang w:val="cy-GB"/>
          </w:rPr>
          <w:t>.</w:t>
        </w:r>
        <w:r w:rsidR="004140F8">
          <w:rPr>
            <w:color w:val="0000FF"/>
            <w:u w:val="single"/>
            <w:lang w:val="cy-GB"/>
          </w:rPr>
          <w:t>CYMRU</w:t>
        </w:r>
      </w:hyperlink>
    </w:p>
    <w:p w14:paraId="230461E9" w14:textId="47AB2B3E" w:rsidR="0003297C" w:rsidRPr="00074951" w:rsidRDefault="00214A24" w:rsidP="0003297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  <w:hyperlink r:id="rId22" w:history="1">
        <w:r w:rsidR="004140F8">
          <w:rPr>
            <w:color w:val="0000FF"/>
            <w:u w:val="single"/>
            <w:lang w:val="cy-GB"/>
          </w:rPr>
          <w:t>System Anghenion Dysgu Ychwanegol</w:t>
        </w:r>
        <w:r w:rsidR="0003297C" w:rsidRPr="00074951">
          <w:rPr>
            <w:color w:val="0000FF"/>
            <w:u w:val="single"/>
            <w:lang w:val="cy-GB"/>
          </w:rPr>
          <w:t xml:space="preserve"> (A</w:t>
        </w:r>
        <w:r w:rsidR="004140F8">
          <w:rPr>
            <w:color w:val="0000FF"/>
            <w:u w:val="single"/>
            <w:lang w:val="cy-GB"/>
          </w:rPr>
          <w:t>DY</w:t>
        </w:r>
        <w:r w:rsidR="0003297C" w:rsidRPr="00074951">
          <w:rPr>
            <w:color w:val="0000FF"/>
            <w:u w:val="single"/>
            <w:lang w:val="cy-GB"/>
          </w:rPr>
          <w:t xml:space="preserve">): </w:t>
        </w:r>
        <w:r w:rsidR="004140F8">
          <w:rPr>
            <w:color w:val="0000FF"/>
            <w:u w:val="single"/>
            <w:lang w:val="cy-GB"/>
          </w:rPr>
          <w:t>canllaw rhieni</w:t>
        </w:r>
        <w:r w:rsidR="0003297C" w:rsidRPr="00074951">
          <w:rPr>
            <w:color w:val="0000FF"/>
            <w:u w:val="single"/>
            <w:lang w:val="cy-GB"/>
          </w:rPr>
          <w:t xml:space="preserve"> [HTML] | </w:t>
        </w:r>
        <w:r w:rsidR="004140F8">
          <w:rPr>
            <w:color w:val="0000FF"/>
            <w:u w:val="single"/>
            <w:lang w:val="cy-GB"/>
          </w:rPr>
          <w:t>LLYW</w:t>
        </w:r>
        <w:r w:rsidR="0003297C" w:rsidRPr="00074951">
          <w:rPr>
            <w:color w:val="0000FF"/>
            <w:u w:val="single"/>
            <w:lang w:val="cy-GB"/>
          </w:rPr>
          <w:t>.</w:t>
        </w:r>
        <w:r w:rsidR="004140F8">
          <w:rPr>
            <w:color w:val="0000FF"/>
            <w:u w:val="single"/>
            <w:lang w:val="cy-GB"/>
          </w:rPr>
          <w:t>CYMRU</w:t>
        </w:r>
      </w:hyperlink>
    </w:p>
    <w:p w14:paraId="7A2CE17C" w14:textId="3F8D129C" w:rsidR="0003297C" w:rsidRPr="00074951" w:rsidRDefault="00403C6A" w:rsidP="0003297C">
      <w:pPr>
        <w:spacing w:line="360" w:lineRule="auto"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Y Cod ADY i Gymru</w:t>
      </w:r>
      <w:r w:rsidR="0003297C" w:rsidRPr="00074951">
        <w:rPr>
          <w:rFonts w:cstheme="minorHAnsi"/>
          <w:b/>
          <w:bCs/>
          <w:lang w:val="cy-GB"/>
        </w:rPr>
        <w:t xml:space="preserve"> 2021</w:t>
      </w:r>
    </w:p>
    <w:p w14:paraId="26D35AF1" w14:textId="58E07D81" w:rsidR="0003297C" w:rsidRPr="00074951" w:rsidRDefault="00214A24" w:rsidP="0003297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  <w:hyperlink r:id="rId23" w:history="1">
        <w:r w:rsidR="0003297C" w:rsidRPr="00074951">
          <w:rPr>
            <w:color w:val="0000FF"/>
            <w:u w:val="single"/>
            <w:lang w:val="cy-GB"/>
          </w:rPr>
          <w:t>210326-</w:t>
        </w:r>
        <w:r w:rsidR="004140F8">
          <w:rPr>
            <w:color w:val="0000FF"/>
            <w:u w:val="single"/>
            <w:lang w:val="cy-GB"/>
          </w:rPr>
          <w:t>y</w:t>
        </w:r>
        <w:r w:rsidR="0003297C" w:rsidRPr="00074951">
          <w:rPr>
            <w:color w:val="0000FF"/>
            <w:u w:val="single"/>
            <w:lang w:val="cy-GB"/>
          </w:rPr>
          <w:t>-</w:t>
        </w:r>
        <w:r w:rsidR="004140F8">
          <w:rPr>
            <w:color w:val="0000FF"/>
            <w:u w:val="single"/>
            <w:lang w:val="cy-GB"/>
          </w:rPr>
          <w:t>cod-anghenion-dysgu-ychwanegol-i-gymru</w:t>
        </w:r>
        <w:r w:rsidR="0003297C" w:rsidRPr="00074951">
          <w:rPr>
            <w:color w:val="0000FF"/>
            <w:u w:val="single"/>
            <w:lang w:val="cy-GB"/>
          </w:rPr>
          <w:t>-2021.pdf (</w:t>
        </w:r>
        <w:r w:rsidR="004140F8">
          <w:rPr>
            <w:color w:val="0000FF"/>
            <w:u w:val="single"/>
            <w:lang w:val="cy-GB"/>
          </w:rPr>
          <w:t>llyw.cymru</w:t>
        </w:r>
        <w:r w:rsidR="0003297C" w:rsidRPr="00074951">
          <w:rPr>
            <w:color w:val="0000FF"/>
            <w:u w:val="single"/>
            <w:lang w:val="cy-GB"/>
          </w:rPr>
          <w:t>)</w:t>
        </w:r>
      </w:hyperlink>
    </w:p>
    <w:p w14:paraId="1554A3FF" w14:textId="0AB9D476" w:rsidR="0003297C" w:rsidRPr="00074951" w:rsidRDefault="00403C6A" w:rsidP="0003297C">
      <w:pPr>
        <w:spacing w:line="360" w:lineRule="auto"/>
        <w:jc w:val="both"/>
        <w:rPr>
          <w:rFonts w:cstheme="minorHAnsi"/>
          <w:b/>
          <w:bCs/>
          <w:lang w:val="cy-GB"/>
        </w:rPr>
      </w:pPr>
      <w:r>
        <w:rPr>
          <w:rFonts w:cstheme="minorHAnsi"/>
          <w:b/>
          <w:bCs/>
          <w:lang w:val="cy-GB"/>
        </w:rPr>
        <w:t>Rôl y CADY</w:t>
      </w:r>
    </w:p>
    <w:p w14:paraId="6B243C4F" w14:textId="5975853F" w:rsidR="0003297C" w:rsidRPr="00074951" w:rsidRDefault="00214A24" w:rsidP="0003297C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hyperlink r:id="rId24" w:history="1">
        <w:r w:rsidR="0003297C" w:rsidRPr="00074951">
          <w:rPr>
            <w:color w:val="0000FF"/>
            <w:u w:val="single"/>
            <w:lang w:val="cy-GB"/>
          </w:rPr>
          <w:t>r</w:t>
        </w:r>
        <w:r w:rsidR="004140F8">
          <w:rPr>
            <w:color w:val="0000FF"/>
            <w:u w:val="single"/>
            <w:lang w:val="cy-GB"/>
          </w:rPr>
          <w:t>ôl</w:t>
        </w:r>
        <w:r w:rsidR="0003297C" w:rsidRPr="00074951">
          <w:rPr>
            <w:color w:val="0000FF"/>
            <w:u w:val="single"/>
            <w:lang w:val="cy-GB"/>
          </w:rPr>
          <w:t>-</w:t>
        </w:r>
        <w:r w:rsidR="004140F8">
          <w:rPr>
            <w:color w:val="0000FF"/>
            <w:u w:val="single"/>
            <w:lang w:val="cy-GB"/>
          </w:rPr>
          <w:t>y</w:t>
        </w:r>
        <w:r w:rsidR="0003297C" w:rsidRPr="00074951">
          <w:rPr>
            <w:color w:val="0000FF"/>
            <w:u w:val="single"/>
            <w:lang w:val="cy-GB"/>
          </w:rPr>
          <w:t>-</w:t>
        </w:r>
        <w:r w:rsidR="004140F8">
          <w:rPr>
            <w:color w:val="0000FF"/>
            <w:u w:val="single"/>
            <w:lang w:val="cy-GB"/>
          </w:rPr>
          <w:t>cydlynydd anghenion-dysgu-ychwanegol-blynyddoedd-cynnar</w:t>
        </w:r>
        <w:r w:rsidR="0003297C" w:rsidRPr="00074951">
          <w:rPr>
            <w:color w:val="0000FF"/>
            <w:u w:val="single"/>
            <w:lang w:val="cy-GB"/>
          </w:rPr>
          <w:t>.pdf (</w:t>
        </w:r>
        <w:r w:rsidR="004140F8">
          <w:rPr>
            <w:color w:val="0000FF"/>
            <w:u w:val="single"/>
            <w:lang w:val="cy-GB"/>
          </w:rPr>
          <w:t>llyw.cymru</w:t>
        </w:r>
        <w:r w:rsidR="0003297C" w:rsidRPr="00074951">
          <w:rPr>
            <w:color w:val="0000FF"/>
            <w:u w:val="single"/>
            <w:lang w:val="cy-GB"/>
          </w:rPr>
          <w:t>)</w:t>
        </w:r>
      </w:hyperlink>
    </w:p>
    <w:p w14:paraId="339163BA" w14:textId="2483A9B4" w:rsidR="005E131E" w:rsidRPr="00074951" w:rsidRDefault="005E131E" w:rsidP="00F74495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34482191" w14:textId="49D26686" w:rsidR="005E131E" w:rsidRPr="00074951" w:rsidRDefault="005E131E" w:rsidP="00F74495">
      <w:pPr>
        <w:spacing w:line="360" w:lineRule="auto"/>
        <w:contextualSpacing/>
        <w:jc w:val="both"/>
        <w:rPr>
          <w:rFonts w:cstheme="minorHAnsi"/>
          <w:lang w:val="cy-GB"/>
        </w:rPr>
      </w:pPr>
    </w:p>
    <w:p w14:paraId="4FDF06D8" w14:textId="12A2FAD9" w:rsidR="008D2CBA" w:rsidRPr="004140F8" w:rsidRDefault="009E5253" w:rsidP="008430DA">
      <w:pPr>
        <w:spacing w:line="360" w:lineRule="auto"/>
        <w:contextualSpacing/>
        <w:rPr>
          <w:rFonts w:cstheme="minorHAnsi"/>
          <w:b/>
          <w:bCs/>
          <w:sz w:val="28"/>
          <w:szCs w:val="28"/>
          <w:lang w:val="cy-GB"/>
        </w:rPr>
      </w:pPr>
      <w:r>
        <w:rPr>
          <w:rFonts w:cstheme="minorHAnsi"/>
          <w:b/>
          <w:bCs/>
          <w:noProof/>
          <w:sz w:val="28"/>
          <w:szCs w:val="28"/>
          <w:lang w:eastAsia="en-GB"/>
        </w:rPr>
        <w:drawing>
          <wp:inline distT="0" distB="0" distL="0" distR="0" wp14:anchorId="117E0D4F" wp14:editId="5CBAAF41">
            <wp:extent cx="5731510" cy="304038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 2022-02-21 at 17.13.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CBA" w:rsidRPr="004140F8" w:rsidSect="0035372F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8E2BC" w14:textId="77777777" w:rsidR="004D425F" w:rsidRDefault="004D425F" w:rsidP="00CA609A">
      <w:pPr>
        <w:spacing w:after="0" w:line="240" w:lineRule="auto"/>
      </w:pPr>
      <w:r>
        <w:separator/>
      </w:r>
    </w:p>
  </w:endnote>
  <w:endnote w:type="continuationSeparator" w:id="0">
    <w:p w14:paraId="328F248C" w14:textId="77777777" w:rsidR="004D425F" w:rsidRDefault="004D425F" w:rsidP="00CA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1375E" w14:paraId="61D0D9F0" w14:textId="77777777" w:rsidTr="64760C0E">
      <w:tc>
        <w:tcPr>
          <w:tcW w:w="3005" w:type="dxa"/>
        </w:tcPr>
        <w:p w14:paraId="3A88BCB7" w14:textId="140CC502" w:rsidR="0091375E" w:rsidRDefault="0091375E" w:rsidP="64760C0E">
          <w:pPr>
            <w:pStyle w:val="Header"/>
            <w:ind w:left="-115"/>
          </w:pPr>
          <w:r w:rsidRPr="00403C6A">
            <w:rPr>
              <w:lang w:val="cy-GB"/>
            </w:rPr>
            <w:t>Tudalen</w:t>
          </w:r>
          <w:r>
            <w:t xml:space="preserve"> 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214A24">
            <w:rPr>
              <w:noProof/>
            </w:rPr>
            <w:t>2</w:t>
          </w:r>
          <w:r>
            <w:fldChar w:fldCharType="end"/>
          </w:r>
        </w:p>
      </w:tc>
      <w:tc>
        <w:tcPr>
          <w:tcW w:w="3005" w:type="dxa"/>
        </w:tcPr>
        <w:p w14:paraId="171E5D41" w14:textId="1D200C6F" w:rsidR="0091375E" w:rsidRDefault="0091375E" w:rsidP="64760C0E">
          <w:pPr>
            <w:pStyle w:val="Header"/>
            <w:jc w:val="center"/>
          </w:pPr>
        </w:p>
      </w:tc>
      <w:tc>
        <w:tcPr>
          <w:tcW w:w="3005" w:type="dxa"/>
        </w:tcPr>
        <w:p w14:paraId="74734DBD" w14:textId="572B3929" w:rsidR="0091375E" w:rsidRDefault="0091375E" w:rsidP="64760C0E">
          <w:pPr>
            <w:pStyle w:val="Header"/>
            <w:ind w:right="-115"/>
            <w:jc w:val="right"/>
          </w:pPr>
        </w:p>
      </w:tc>
    </w:tr>
  </w:tbl>
  <w:p w14:paraId="01C1BA68" w14:textId="4B1FF870" w:rsidR="0091375E" w:rsidRDefault="0091375E" w:rsidP="64760C0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5675D3B" wp14:editId="4D793BFD">
          <wp:simplePos x="0" y="0"/>
          <wp:positionH relativeFrom="rightMargin">
            <wp:posOffset>-151130</wp:posOffset>
          </wp:positionH>
          <wp:positionV relativeFrom="paragraph">
            <wp:posOffset>-56515</wp:posOffset>
          </wp:positionV>
          <wp:extent cx="742950" cy="498475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796D9" w14:textId="77777777" w:rsidR="004D425F" w:rsidRDefault="004D425F" w:rsidP="00CA609A">
      <w:pPr>
        <w:spacing w:after="0" w:line="240" w:lineRule="auto"/>
      </w:pPr>
      <w:r>
        <w:separator/>
      </w:r>
    </w:p>
  </w:footnote>
  <w:footnote w:type="continuationSeparator" w:id="0">
    <w:p w14:paraId="0C665F25" w14:textId="77777777" w:rsidR="004D425F" w:rsidRDefault="004D425F" w:rsidP="00CA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1375E" w14:paraId="1A246350" w14:textId="77777777" w:rsidTr="64760C0E">
      <w:tc>
        <w:tcPr>
          <w:tcW w:w="3005" w:type="dxa"/>
        </w:tcPr>
        <w:p w14:paraId="4DD27433" w14:textId="6AF1687A" w:rsidR="0091375E" w:rsidRDefault="0091375E" w:rsidP="64760C0E">
          <w:pPr>
            <w:pStyle w:val="Header"/>
            <w:ind w:left="-115"/>
          </w:pPr>
        </w:p>
      </w:tc>
      <w:tc>
        <w:tcPr>
          <w:tcW w:w="3005" w:type="dxa"/>
        </w:tcPr>
        <w:p w14:paraId="0D8B0176" w14:textId="4A96D0E2" w:rsidR="0091375E" w:rsidRDefault="0091375E" w:rsidP="64760C0E">
          <w:pPr>
            <w:pStyle w:val="Header"/>
            <w:jc w:val="center"/>
          </w:pPr>
        </w:p>
      </w:tc>
      <w:tc>
        <w:tcPr>
          <w:tcW w:w="3005" w:type="dxa"/>
        </w:tcPr>
        <w:p w14:paraId="4E577BC5" w14:textId="1DE7296A" w:rsidR="0091375E" w:rsidRDefault="0091375E" w:rsidP="64760C0E">
          <w:pPr>
            <w:pStyle w:val="Header"/>
            <w:ind w:right="-115"/>
            <w:jc w:val="right"/>
          </w:pPr>
        </w:p>
      </w:tc>
    </w:tr>
  </w:tbl>
  <w:p w14:paraId="19C4937B" w14:textId="707B1DE2" w:rsidR="0091375E" w:rsidRDefault="0091375E" w:rsidP="64760C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3464"/>
    <w:multiLevelType w:val="hybridMultilevel"/>
    <w:tmpl w:val="9ECE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706A2"/>
    <w:multiLevelType w:val="hybridMultilevel"/>
    <w:tmpl w:val="3E62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B434E"/>
    <w:multiLevelType w:val="hybridMultilevel"/>
    <w:tmpl w:val="8D9ACDB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9220EEE"/>
    <w:multiLevelType w:val="hybridMultilevel"/>
    <w:tmpl w:val="7A28C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367E3"/>
    <w:multiLevelType w:val="hybridMultilevel"/>
    <w:tmpl w:val="010A4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F4112"/>
    <w:multiLevelType w:val="hybridMultilevel"/>
    <w:tmpl w:val="09264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27B4E"/>
    <w:multiLevelType w:val="hybridMultilevel"/>
    <w:tmpl w:val="7C3A3A4E"/>
    <w:lvl w:ilvl="0" w:tplc="0809000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7" w15:restartNumberingAfterBreak="0">
    <w:nsid w:val="23EF4D29"/>
    <w:multiLevelType w:val="hybridMultilevel"/>
    <w:tmpl w:val="A2E80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730C1"/>
    <w:multiLevelType w:val="hybridMultilevel"/>
    <w:tmpl w:val="0F14F2D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ADF5ABD"/>
    <w:multiLevelType w:val="hybridMultilevel"/>
    <w:tmpl w:val="94EA7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D478E"/>
    <w:multiLevelType w:val="hybridMultilevel"/>
    <w:tmpl w:val="9DECE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D0662"/>
    <w:multiLevelType w:val="hybridMultilevel"/>
    <w:tmpl w:val="1E0E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800BB"/>
    <w:multiLevelType w:val="hybridMultilevel"/>
    <w:tmpl w:val="7AB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A635F"/>
    <w:multiLevelType w:val="hybridMultilevel"/>
    <w:tmpl w:val="D928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622826"/>
    <w:multiLevelType w:val="hybridMultilevel"/>
    <w:tmpl w:val="CA104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B3DA9"/>
    <w:multiLevelType w:val="hybridMultilevel"/>
    <w:tmpl w:val="9A02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B3868"/>
    <w:multiLevelType w:val="hybridMultilevel"/>
    <w:tmpl w:val="46F4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15AAF"/>
    <w:multiLevelType w:val="hybridMultilevel"/>
    <w:tmpl w:val="5FC8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B6F3A"/>
    <w:multiLevelType w:val="hybridMultilevel"/>
    <w:tmpl w:val="C9EAC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C259E"/>
    <w:multiLevelType w:val="hybridMultilevel"/>
    <w:tmpl w:val="B062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27D38"/>
    <w:multiLevelType w:val="hybridMultilevel"/>
    <w:tmpl w:val="52283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A1BEE"/>
    <w:multiLevelType w:val="hybridMultilevel"/>
    <w:tmpl w:val="D604E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02473"/>
    <w:multiLevelType w:val="hybridMultilevel"/>
    <w:tmpl w:val="FB56C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61074"/>
    <w:multiLevelType w:val="hybridMultilevel"/>
    <w:tmpl w:val="C230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850BB"/>
    <w:multiLevelType w:val="hybridMultilevel"/>
    <w:tmpl w:val="C4160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225C48"/>
    <w:multiLevelType w:val="hybridMultilevel"/>
    <w:tmpl w:val="E27C3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01963"/>
    <w:multiLevelType w:val="hybridMultilevel"/>
    <w:tmpl w:val="4E7C8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E2B6E"/>
    <w:multiLevelType w:val="hybridMultilevel"/>
    <w:tmpl w:val="B5005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B57CD"/>
    <w:multiLevelType w:val="hybridMultilevel"/>
    <w:tmpl w:val="1B32D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02DE7"/>
    <w:multiLevelType w:val="hybridMultilevel"/>
    <w:tmpl w:val="C24E9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B78AA"/>
    <w:multiLevelType w:val="hybridMultilevel"/>
    <w:tmpl w:val="AD28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0A1605"/>
    <w:multiLevelType w:val="multilevel"/>
    <w:tmpl w:val="0020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600C29"/>
    <w:multiLevelType w:val="hybridMultilevel"/>
    <w:tmpl w:val="7904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F5A63"/>
    <w:multiLevelType w:val="hybridMultilevel"/>
    <w:tmpl w:val="9C1C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226C7"/>
    <w:multiLevelType w:val="hybridMultilevel"/>
    <w:tmpl w:val="B8A62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78EA"/>
    <w:multiLevelType w:val="hybridMultilevel"/>
    <w:tmpl w:val="E6B8C6CC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22"/>
  </w:num>
  <w:num w:numId="5">
    <w:abstractNumId w:val="26"/>
  </w:num>
  <w:num w:numId="6">
    <w:abstractNumId w:val="4"/>
  </w:num>
  <w:num w:numId="7">
    <w:abstractNumId w:val="2"/>
  </w:num>
  <w:num w:numId="8">
    <w:abstractNumId w:val="3"/>
  </w:num>
  <w:num w:numId="9">
    <w:abstractNumId w:val="27"/>
  </w:num>
  <w:num w:numId="10">
    <w:abstractNumId w:val="7"/>
  </w:num>
  <w:num w:numId="11">
    <w:abstractNumId w:val="28"/>
  </w:num>
  <w:num w:numId="12">
    <w:abstractNumId w:val="35"/>
  </w:num>
  <w:num w:numId="13">
    <w:abstractNumId w:val="19"/>
  </w:num>
  <w:num w:numId="14">
    <w:abstractNumId w:val="32"/>
  </w:num>
  <w:num w:numId="15">
    <w:abstractNumId w:val="20"/>
  </w:num>
  <w:num w:numId="16">
    <w:abstractNumId w:val="17"/>
  </w:num>
  <w:num w:numId="17">
    <w:abstractNumId w:val="8"/>
  </w:num>
  <w:num w:numId="18">
    <w:abstractNumId w:val="29"/>
  </w:num>
  <w:num w:numId="19">
    <w:abstractNumId w:val="34"/>
  </w:num>
  <w:num w:numId="20">
    <w:abstractNumId w:val="11"/>
  </w:num>
  <w:num w:numId="21">
    <w:abstractNumId w:val="5"/>
  </w:num>
  <w:num w:numId="22">
    <w:abstractNumId w:val="12"/>
  </w:num>
  <w:num w:numId="23">
    <w:abstractNumId w:val="24"/>
  </w:num>
  <w:num w:numId="24">
    <w:abstractNumId w:val="9"/>
  </w:num>
  <w:num w:numId="25">
    <w:abstractNumId w:val="16"/>
  </w:num>
  <w:num w:numId="26">
    <w:abstractNumId w:val="23"/>
  </w:num>
  <w:num w:numId="27">
    <w:abstractNumId w:val="13"/>
  </w:num>
  <w:num w:numId="28">
    <w:abstractNumId w:val="6"/>
  </w:num>
  <w:num w:numId="29">
    <w:abstractNumId w:val="14"/>
  </w:num>
  <w:num w:numId="30">
    <w:abstractNumId w:val="10"/>
  </w:num>
  <w:num w:numId="31">
    <w:abstractNumId w:val="21"/>
  </w:num>
  <w:num w:numId="32">
    <w:abstractNumId w:val="15"/>
  </w:num>
  <w:num w:numId="33">
    <w:abstractNumId w:val="31"/>
  </w:num>
  <w:num w:numId="34">
    <w:abstractNumId w:val="33"/>
  </w:num>
  <w:num w:numId="35">
    <w:abstractNumId w:val="25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9A"/>
    <w:rsid w:val="00004E67"/>
    <w:rsid w:val="000109FB"/>
    <w:rsid w:val="00012007"/>
    <w:rsid w:val="0002078A"/>
    <w:rsid w:val="00021765"/>
    <w:rsid w:val="0002202A"/>
    <w:rsid w:val="000253D6"/>
    <w:rsid w:val="000263B0"/>
    <w:rsid w:val="00027118"/>
    <w:rsid w:val="00031C05"/>
    <w:rsid w:val="0003297C"/>
    <w:rsid w:val="000342A3"/>
    <w:rsid w:val="00037E28"/>
    <w:rsid w:val="00037EA4"/>
    <w:rsid w:val="00042320"/>
    <w:rsid w:val="00045C34"/>
    <w:rsid w:val="00052D13"/>
    <w:rsid w:val="00074951"/>
    <w:rsid w:val="00077CC2"/>
    <w:rsid w:val="00084D1A"/>
    <w:rsid w:val="000860DD"/>
    <w:rsid w:val="00090ACE"/>
    <w:rsid w:val="00096034"/>
    <w:rsid w:val="000A51CF"/>
    <w:rsid w:val="000B2973"/>
    <w:rsid w:val="000B5174"/>
    <w:rsid w:val="000B7E21"/>
    <w:rsid w:val="000C5A16"/>
    <w:rsid w:val="000D25E0"/>
    <w:rsid w:val="000D4A46"/>
    <w:rsid w:val="000D6EC4"/>
    <w:rsid w:val="000D7F92"/>
    <w:rsid w:val="000F3B87"/>
    <w:rsid w:val="00112018"/>
    <w:rsid w:val="001264BF"/>
    <w:rsid w:val="00131ECD"/>
    <w:rsid w:val="001416DE"/>
    <w:rsid w:val="00165662"/>
    <w:rsid w:val="0017549A"/>
    <w:rsid w:val="00176EF5"/>
    <w:rsid w:val="001862F9"/>
    <w:rsid w:val="001865A9"/>
    <w:rsid w:val="00190F23"/>
    <w:rsid w:val="00192F25"/>
    <w:rsid w:val="001A0300"/>
    <w:rsid w:val="001A2282"/>
    <w:rsid w:val="001B2B40"/>
    <w:rsid w:val="001B7872"/>
    <w:rsid w:val="001C5311"/>
    <w:rsid w:val="001D1031"/>
    <w:rsid w:val="001D2D2F"/>
    <w:rsid w:val="001D4E5D"/>
    <w:rsid w:val="001F1A17"/>
    <w:rsid w:val="001F3E44"/>
    <w:rsid w:val="001F5EA5"/>
    <w:rsid w:val="00206743"/>
    <w:rsid w:val="00210905"/>
    <w:rsid w:val="00213073"/>
    <w:rsid w:val="002147BD"/>
    <w:rsid w:val="00214A24"/>
    <w:rsid w:val="00222607"/>
    <w:rsid w:val="00233B4D"/>
    <w:rsid w:val="00244650"/>
    <w:rsid w:val="002549B3"/>
    <w:rsid w:val="00255F80"/>
    <w:rsid w:val="00260AE2"/>
    <w:rsid w:val="00267D44"/>
    <w:rsid w:val="00272351"/>
    <w:rsid w:val="0027687F"/>
    <w:rsid w:val="002819F8"/>
    <w:rsid w:val="00297BA2"/>
    <w:rsid w:val="002A792A"/>
    <w:rsid w:val="002A7AA3"/>
    <w:rsid w:val="002B3EDD"/>
    <w:rsid w:val="002D0EA6"/>
    <w:rsid w:val="002D120D"/>
    <w:rsid w:val="002E4789"/>
    <w:rsid w:val="002E6F18"/>
    <w:rsid w:val="00311295"/>
    <w:rsid w:val="00314C8D"/>
    <w:rsid w:val="00321A6B"/>
    <w:rsid w:val="00324371"/>
    <w:rsid w:val="003257D1"/>
    <w:rsid w:val="00335839"/>
    <w:rsid w:val="00345D40"/>
    <w:rsid w:val="0035372F"/>
    <w:rsid w:val="00364E75"/>
    <w:rsid w:val="00367D22"/>
    <w:rsid w:val="003729AD"/>
    <w:rsid w:val="00375A89"/>
    <w:rsid w:val="0037671C"/>
    <w:rsid w:val="00376D46"/>
    <w:rsid w:val="00394BA1"/>
    <w:rsid w:val="00397595"/>
    <w:rsid w:val="003A311A"/>
    <w:rsid w:val="003B5ECF"/>
    <w:rsid w:val="003C12B4"/>
    <w:rsid w:val="003D4DDD"/>
    <w:rsid w:val="003E1755"/>
    <w:rsid w:val="003E4215"/>
    <w:rsid w:val="003E49D7"/>
    <w:rsid w:val="003F150B"/>
    <w:rsid w:val="00400F94"/>
    <w:rsid w:val="004011C2"/>
    <w:rsid w:val="00403C6A"/>
    <w:rsid w:val="00412A9B"/>
    <w:rsid w:val="004140F8"/>
    <w:rsid w:val="00421A50"/>
    <w:rsid w:val="00436B9B"/>
    <w:rsid w:val="00441F4E"/>
    <w:rsid w:val="00445146"/>
    <w:rsid w:val="004555A5"/>
    <w:rsid w:val="004562E8"/>
    <w:rsid w:val="00461F1E"/>
    <w:rsid w:val="00473338"/>
    <w:rsid w:val="004840A6"/>
    <w:rsid w:val="004A681A"/>
    <w:rsid w:val="004B1B8F"/>
    <w:rsid w:val="004D425F"/>
    <w:rsid w:val="004D6067"/>
    <w:rsid w:val="004D76C2"/>
    <w:rsid w:val="004E44B1"/>
    <w:rsid w:val="005164CF"/>
    <w:rsid w:val="00517962"/>
    <w:rsid w:val="00524113"/>
    <w:rsid w:val="005423AD"/>
    <w:rsid w:val="00545F77"/>
    <w:rsid w:val="00551F62"/>
    <w:rsid w:val="005534F9"/>
    <w:rsid w:val="00555D34"/>
    <w:rsid w:val="005746F4"/>
    <w:rsid w:val="00582832"/>
    <w:rsid w:val="00587B37"/>
    <w:rsid w:val="005921BE"/>
    <w:rsid w:val="00596C74"/>
    <w:rsid w:val="005A77C0"/>
    <w:rsid w:val="005B6626"/>
    <w:rsid w:val="005C0BDB"/>
    <w:rsid w:val="005C40CE"/>
    <w:rsid w:val="005C5486"/>
    <w:rsid w:val="005D2A35"/>
    <w:rsid w:val="005D7F1C"/>
    <w:rsid w:val="005E131E"/>
    <w:rsid w:val="00615241"/>
    <w:rsid w:val="006334E3"/>
    <w:rsid w:val="00647EE6"/>
    <w:rsid w:val="00650D66"/>
    <w:rsid w:val="006534F2"/>
    <w:rsid w:val="006A0DD5"/>
    <w:rsid w:val="006A192B"/>
    <w:rsid w:val="006A3D17"/>
    <w:rsid w:val="006A5B20"/>
    <w:rsid w:val="006B00B5"/>
    <w:rsid w:val="006B55CC"/>
    <w:rsid w:val="006C4C37"/>
    <w:rsid w:val="006C5C20"/>
    <w:rsid w:val="006C711C"/>
    <w:rsid w:val="006D0434"/>
    <w:rsid w:val="006D3E56"/>
    <w:rsid w:val="006D4CDD"/>
    <w:rsid w:val="006E5A9E"/>
    <w:rsid w:val="006F35BE"/>
    <w:rsid w:val="007002F3"/>
    <w:rsid w:val="007016FB"/>
    <w:rsid w:val="00703A01"/>
    <w:rsid w:val="00703E90"/>
    <w:rsid w:val="0071008C"/>
    <w:rsid w:val="007172E1"/>
    <w:rsid w:val="0071760B"/>
    <w:rsid w:val="00725E37"/>
    <w:rsid w:val="007263A0"/>
    <w:rsid w:val="00726A2A"/>
    <w:rsid w:val="00737206"/>
    <w:rsid w:val="0075112C"/>
    <w:rsid w:val="007517BA"/>
    <w:rsid w:val="00751811"/>
    <w:rsid w:val="00761937"/>
    <w:rsid w:val="007739AD"/>
    <w:rsid w:val="00791593"/>
    <w:rsid w:val="007942BF"/>
    <w:rsid w:val="007A2C13"/>
    <w:rsid w:val="007A5711"/>
    <w:rsid w:val="007C61FE"/>
    <w:rsid w:val="007C6CA4"/>
    <w:rsid w:val="007D30EF"/>
    <w:rsid w:val="007D4580"/>
    <w:rsid w:val="007D5621"/>
    <w:rsid w:val="007E33F4"/>
    <w:rsid w:val="007E6035"/>
    <w:rsid w:val="007E6810"/>
    <w:rsid w:val="007E7172"/>
    <w:rsid w:val="00803A31"/>
    <w:rsid w:val="00812CC0"/>
    <w:rsid w:val="00813731"/>
    <w:rsid w:val="00817369"/>
    <w:rsid w:val="0083041D"/>
    <w:rsid w:val="00835CE7"/>
    <w:rsid w:val="00842759"/>
    <w:rsid w:val="008430DA"/>
    <w:rsid w:val="0084576C"/>
    <w:rsid w:val="0085130D"/>
    <w:rsid w:val="0085155C"/>
    <w:rsid w:val="0085757E"/>
    <w:rsid w:val="00857F6F"/>
    <w:rsid w:val="00860FC2"/>
    <w:rsid w:val="0086621A"/>
    <w:rsid w:val="00875BF0"/>
    <w:rsid w:val="008837D3"/>
    <w:rsid w:val="008871CE"/>
    <w:rsid w:val="00887EAF"/>
    <w:rsid w:val="00895AD2"/>
    <w:rsid w:val="00895D50"/>
    <w:rsid w:val="008A1E6F"/>
    <w:rsid w:val="008A3415"/>
    <w:rsid w:val="008A4583"/>
    <w:rsid w:val="008B0C74"/>
    <w:rsid w:val="008D2CBA"/>
    <w:rsid w:val="008F36F8"/>
    <w:rsid w:val="008F38E9"/>
    <w:rsid w:val="0091375E"/>
    <w:rsid w:val="00915D82"/>
    <w:rsid w:val="00917EE5"/>
    <w:rsid w:val="00942792"/>
    <w:rsid w:val="00945F97"/>
    <w:rsid w:val="00951868"/>
    <w:rsid w:val="009541A2"/>
    <w:rsid w:val="00972C69"/>
    <w:rsid w:val="00982E24"/>
    <w:rsid w:val="009849A3"/>
    <w:rsid w:val="0099528E"/>
    <w:rsid w:val="009A0B35"/>
    <w:rsid w:val="009A7AB9"/>
    <w:rsid w:val="009B24AE"/>
    <w:rsid w:val="009C460D"/>
    <w:rsid w:val="009C59D9"/>
    <w:rsid w:val="009C6E7B"/>
    <w:rsid w:val="009D098F"/>
    <w:rsid w:val="009D3EB8"/>
    <w:rsid w:val="009D764F"/>
    <w:rsid w:val="009E5253"/>
    <w:rsid w:val="009F503C"/>
    <w:rsid w:val="00A03BDA"/>
    <w:rsid w:val="00A251DF"/>
    <w:rsid w:val="00A27912"/>
    <w:rsid w:val="00A41A7A"/>
    <w:rsid w:val="00A51B34"/>
    <w:rsid w:val="00A55716"/>
    <w:rsid w:val="00A56A07"/>
    <w:rsid w:val="00A64427"/>
    <w:rsid w:val="00A7068A"/>
    <w:rsid w:val="00A82DF3"/>
    <w:rsid w:val="00A83541"/>
    <w:rsid w:val="00A87F1F"/>
    <w:rsid w:val="00A90EE6"/>
    <w:rsid w:val="00AA02A1"/>
    <w:rsid w:val="00AA035D"/>
    <w:rsid w:val="00AA4C49"/>
    <w:rsid w:val="00AB0C64"/>
    <w:rsid w:val="00AB515A"/>
    <w:rsid w:val="00AB71A9"/>
    <w:rsid w:val="00AC13F0"/>
    <w:rsid w:val="00AE3787"/>
    <w:rsid w:val="00AE4936"/>
    <w:rsid w:val="00AF7739"/>
    <w:rsid w:val="00B01423"/>
    <w:rsid w:val="00B01E54"/>
    <w:rsid w:val="00B10B2F"/>
    <w:rsid w:val="00B125C0"/>
    <w:rsid w:val="00B149C2"/>
    <w:rsid w:val="00B22362"/>
    <w:rsid w:val="00B24539"/>
    <w:rsid w:val="00B247A7"/>
    <w:rsid w:val="00B30269"/>
    <w:rsid w:val="00B303A1"/>
    <w:rsid w:val="00B32BAC"/>
    <w:rsid w:val="00B35A97"/>
    <w:rsid w:val="00B42104"/>
    <w:rsid w:val="00B44AF5"/>
    <w:rsid w:val="00B545CB"/>
    <w:rsid w:val="00B54ABF"/>
    <w:rsid w:val="00B65E50"/>
    <w:rsid w:val="00B91331"/>
    <w:rsid w:val="00B9563E"/>
    <w:rsid w:val="00BA50B1"/>
    <w:rsid w:val="00BA7519"/>
    <w:rsid w:val="00BB3706"/>
    <w:rsid w:val="00BB3E38"/>
    <w:rsid w:val="00BB7099"/>
    <w:rsid w:val="00BC192C"/>
    <w:rsid w:val="00BC40E8"/>
    <w:rsid w:val="00BC5BBC"/>
    <w:rsid w:val="00BC74DE"/>
    <w:rsid w:val="00BD2B45"/>
    <w:rsid w:val="00BE69B7"/>
    <w:rsid w:val="00C0145C"/>
    <w:rsid w:val="00C0417B"/>
    <w:rsid w:val="00C12CD9"/>
    <w:rsid w:val="00C14A53"/>
    <w:rsid w:val="00C2145D"/>
    <w:rsid w:val="00C23B27"/>
    <w:rsid w:val="00C30117"/>
    <w:rsid w:val="00C31CA8"/>
    <w:rsid w:val="00C325B4"/>
    <w:rsid w:val="00C57545"/>
    <w:rsid w:val="00C8277E"/>
    <w:rsid w:val="00C95A67"/>
    <w:rsid w:val="00CA4B17"/>
    <w:rsid w:val="00CA609A"/>
    <w:rsid w:val="00CA702B"/>
    <w:rsid w:val="00CA71F6"/>
    <w:rsid w:val="00CA7BCD"/>
    <w:rsid w:val="00CB1198"/>
    <w:rsid w:val="00CB1792"/>
    <w:rsid w:val="00CB6691"/>
    <w:rsid w:val="00CF3334"/>
    <w:rsid w:val="00D05F2D"/>
    <w:rsid w:val="00D15AA2"/>
    <w:rsid w:val="00D17FB9"/>
    <w:rsid w:val="00D25413"/>
    <w:rsid w:val="00D34000"/>
    <w:rsid w:val="00D50F03"/>
    <w:rsid w:val="00D576C5"/>
    <w:rsid w:val="00D60504"/>
    <w:rsid w:val="00D61E23"/>
    <w:rsid w:val="00D63C53"/>
    <w:rsid w:val="00D6764C"/>
    <w:rsid w:val="00D70170"/>
    <w:rsid w:val="00D72658"/>
    <w:rsid w:val="00D72EA1"/>
    <w:rsid w:val="00D94C64"/>
    <w:rsid w:val="00D969A0"/>
    <w:rsid w:val="00DA1D94"/>
    <w:rsid w:val="00DA2C1C"/>
    <w:rsid w:val="00DA7201"/>
    <w:rsid w:val="00DA7DE3"/>
    <w:rsid w:val="00DB7EB7"/>
    <w:rsid w:val="00DC1AC4"/>
    <w:rsid w:val="00DC7CA8"/>
    <w:rsid w:val="00DD46B0"/>
    <w:rsid w:val="00DD55DE"/>
    <w:rsid w:val="00DE00E7"/>
    <w:rsid w:val="00DE057F"/>
    <w:rsid w:val="00DE463F"/>
    <w:rsid w:val="00DE584C"/>
    <w:rsid w:val="00DE5B12"/>
    <w:rsid w:val="00DE5B5C"/>
    <w:rsid w:val="00DF4562"/>
    <w:rsid w:val="00DF5C67"/>
    <w:rsid w:val="00E111F0"/>
    <w:rsid w:val="00E11B6A"/>
    <w:rsid w:val="00E1664B"/>
    <w:rsid w:val="00E2155D"/>
    <w:rsid w:val="00E22203"/>
    <w:rsid w:val="00E2362D"/>
    <w:rsid w:val="00E50914"/>
    <w:rsid w:val="00E608E4"/>
    <w:rsid w:val="00E74B94"/>
    <w:rsid w:val="00E80CC2"/>
    <w:rsid w:val="00E82DA0"/>
    <w:rsid w:val="00E851FF"/>
    <w:rsid w:val="00E95EE7"/>
    <w:rsid w:val="00EA4D90"/>
    <w:rsid w:val="00EA5CC3"/>
    <w:rsid w:val="00EA6F9D"/>
    <w:rsid w:val="00EB660B"/>
    <w:rsid w:val="00EC66A4"/>
    <w:rsid w:val="00EE2B2F"/>
    <w:rsid w:val="00EE3EB5"/>
    <w:rsid w:val="00EF0D69"/>
    <w:rsid w:val="00EF6CF4"/>
    <w:rsid w:val="00EF7070"/>
    <w:rsid w:val="00F01201"/>
    <w:rsid w:val="00F0226C"/>
    <w:rsid w:val="00F14C27"/>
    <w:rsid w:val="00F20C4B"/>
    <w:rsid w:val="00F23378"/>
    <w:rsid w:val="00F30963"/>
    <w:rsid w:val="00F366F0"/>
    <w:rsid w:val="00F42DD3"/>
    <w:rsid w:val="00F5459F"/>
    <w:rsid w:val="00F74495"/>
    <w:rsid w:val="00F8546A"/>
    <w:rsid w:val="00F93F99"/>
    <w:rsid w:val="00F958FB"/>
    <w:rsid w:val="00FB403F"/>
    <w:rsid w:val="00FB5B67"/>
    <w:rsid w:val="00FB7A0C"/>
    <w:rsid w:val="00FC5F4E"/>
    <w:rsid w:val="00FD0EC9"/>
    <w:rsid w:val="00FE1069"/>
    <w:rsid w:val="00FE3A14"/>
    <w:rsid w:val="00FE513B"/>
    <w:rsid w:val="00FF5C13"/>
    <w:rsid w:val="3FD2C5CB"/>
    <w:rsid w:val="6476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00FC7A0"/>
  <w15:chartTrackingRefBased/>
  <w15:docId w15:val="{92F2D538-1AAB-4572-BE20-04B672C3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09A"/>
  </w:style>
  <w:style w:type="paragraph" w:styleId="Footer">
    <w:name w:val="footer"/>
    <w:basedOn w:val="Normal"/>
    <w:link w:val="Foot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09A"/>
  </w:style>
  <w:style w:type="paragraph" w:styleId="NormalWeb">
    <w:name w:val="Normal (Web)"/>
    <w:basedOn w:val="Normal"/>
    <w:uiPriority w:val="99"/>
    <w:semiHidden/>
    <w:unhideWhenUsed/>
    <w:rsid w:val="00CA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C4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C1A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1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8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9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06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8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2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654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1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1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9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8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6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4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5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9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8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6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4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8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4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7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7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9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9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7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064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6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59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5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9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0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83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6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3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2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8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76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1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82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072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5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65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88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8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9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9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3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229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4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5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11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7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67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6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57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41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0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3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51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7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2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9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41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phillipsv22@hwbcymru.net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gov.wales/implementing-additional-learning-needs-and-education-tribunal-wales-act-2018-practitioner-gui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sgolcalon.cymru/policies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powys.gov.uk/ALN" TargetMode="External"/><Relationship Id="rId20" Type="http://schemas.openxmlformats.org/officeDocument/2006/relationships/hyperlink" Target="mailto:tyfu@powys.gov.u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gov.wales/sites/default/files/publications/2021-01/role-of-early-years-additional-learning-needs-co-ordinator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sgolcalon.cymru/" TargetMode="External"/><Relationship Id="rId23" Type="http://schemas.openxmlformats.org/officeDocument/2006/relationships/hyperlink" Target="https://gov.wales/sites/default/files/publications/2021-03/210326-the-additional-learning-needs-code-for-wales-2021.pdf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sgolcalon.cymru/polic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gov.wales/additional-learning-needs-aln-system-parents-guide-html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a42633-c735-464c-93e2-e0f12604b807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4B16660DA3E43860C1FEE78474ACE" ma:contentTypeVersion="14" ma:contentTypeDescription="Create a new document." ma:contentTypeScope="" ma:versionID="e54fdd113f60c8f5dfec6ac2d5018c9e">
  <xsd:schema xmlns:xsd="http://www.w3.org/2001/XMLSchema" xmlns:xs="http://www.w3.org/2001/XMLSchema" xmlns:p="http://schemas.microsoft.com/office/2006/metadata/properties" xmlns:ns3="4d3225be-45e4-47c8-aca6-02645124c059" xmlns:ns4="c3a42633-c735-464c-93e2-e0f12604b807" targetNamespace="http://schemas.microsoft.com/office/2006/metadata/properties" ma:root="true" ma:fieldsID="c2635e9bcf934eb7ac801a8b96897838" ns3:_="" ns4:_="">
    <xsd:import namespace="4d3225be-45e4-47c8-aca6-02645124c059"/>
    <xsd:import namespace="c3a42633-c735-464c-93e2-e0f12604b8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25be-45e4-47c8-aca6-02645124c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2633-c735-464c-93e2-e0f12604b8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B4D71-17EA-4933-8BB0-18B7674F7BF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3a42633-c735-464c-93e2-e0f12604b807"/>
    <ds:schemaRef ds:uri="4d3225be-45e4-47c8-aca6-02645124c059"/>
  </ds:schemaRefs>
</ds:datastoreItem>
</file>

<file path=customXml/itemProps2.xml><?xml version="1.0" encoding="utf-8"?>
<ds:datastoreItem xmlns:ds="http://schemas.openxmlformats.org/officeDocument/2006/customXml" ds:itemID="{66841B74-6F3C-43EA-888A-89F04C1D5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25be-45e4-47c8-aca6-02645124c059"/>
    <ds:schemaRef ds:uri="c3a42633-c735-464c-93e2-e0f12604b8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A1147C-1166-448C-9487-BF718D59B7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91F457-D220-4452-9A67-9542DFE4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8AFA30B3</Template>
  <TotalTime>0</TotalTime>
  <Pages>17</Pages>
  <Words>4546</Words>
  <Characters>25915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Deryn Evans</dc:creator>
  <cp:keywords/>
  <dc:description/>
  <cp:lastModifiedBy>Rhian Gibson</cp:lastModifiedBy>
  <cp:revision>2</cp:revision>
  <dcterms:created xsi:type="dcterms:W3CDTF">2023-04-05T12:00:00Z</dcterms:created>
  <dcterms:modified xsi:type="dcterms:W3CDTF">2023-04-05T12:00:00Z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0x010100A194B16660DA3E43860C1FEE78474ACE</vt:lpwstr>
  </property>
  <property fmtid="{D5CDD505-2E9C-101B-9397-08002B2CF9AE}" pid="3" name="Order">
    <vt:r8>20800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